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F25AB" w14:textId="77777777" w:rsidR="0041111A" w:rsidRDefault="0041111A" w:rsidP="00BE54F5">
      <w:pPr>
        <w:pStyle w:val="Nagwek1"/>
      </w:pPr>
    </w:p>
    <w:p w14:paraId="57D5C206" w14:textId="2D437958" w:rsidR="00BE54F5" w:rsidRDefault="00BE54F5" w:rsidP="00BE54F5">
      <w:pPr>
        <w:pStyle w:val="Nagwek1"/>
      </w:pPr>
      <w:r w:rsidRPr="00DC7687">
        <w:t>REQUEST FORM</w:t>
      </w:r>
      <w:r w:rsidR="0041111A">
        <w:t xml:space="preserve"> – FOR </w:t>
      </w:r>
      <w:r w:rsidR="00F75CB5">
        <w:t>Official hospitality packages</w:t>
      </w:r>
    </w:p>
    <w:p w14:paraId="3E814E1A" w14:textId="77777777" w:rsidR="00BE54F5" w:rsidRPr="00C862EB" w:rsidRDefault="00BE54F5" w:rsidP="00BE54F5">
      <w:pPr>
        <w:rPr>
          <w:rFonts w:ascii="Arial" w:hAnsi="Arial"/>
        </w:rPr>
      </w:pPr>
      <w:r w:rsidRPr="003A7477">
        <w:rPr>
          <w:rStyle w:val="Nagwek2Znak"/>
        </w:rPr>
        <w:t>Date</w:t>
      </w:r>
      <w:r w:rsidRPr="00C862EB">
        <w:rPr>
          <w:rStyle w:val="Nagwek2Znak"/>
        </w:rPr>
        <w:t>:</w:t>
      </w:r>
      <w:r w:rsidRPr="00C862EB">
        <w:rPr>
          <w:rStyle w:val="TekstpodstawowyZnak"/>
        </w:rPr>
        <w:t xml:space="preserve"> </w:t>
      </w:r>
      <w:sdt>
        <w:sdtPr>
          <w:rPr>
            <w:rFonts w:cstheme="majorBidi"/>
            <w:b/>
            <w:i/>
            <w:iCs/>
            <w:color w:val="2C2A2A" w:themeColor="accent6" w:themeShade="BF"/>
            <w:sz w:val="26"/>
          </w:rPr>
          <w:id w:val="660429483"/>
          <w:placeholder>
            <w:docPart w:val="C75AE5FCCA2F4E94B1E8BDAA1FAC9EE7"/>
          </w:placeholder>
          <w:showingPlcHdr/>
          <w:text/>
        </w:sdtPr>
        <w:sdtEndPr/>
        <w:sdtContent>
          <w:r w:rsidRPr="00C862EB">
            <w:rPr>
              <w:rStyle w:val="TekstpodstawowyZnak"/>
            </w:rPr>
            <w:t>Click or tap here to enter text.</w:t>
          </w:r>
        </w:sdtContent>
      </w:sdt>
    </w:p>
    <w:tbl>
      <w:tblPr>
        <w:tblStyle w:val="UCLF"/>
        <w:tblW w:w="0" w:type="auto"/>
        <w:tblLook w:val="04A0" w:firstRow="1" w:lastRow="0" w:firstColumn="1" w:lastColumn="0" w:noHBand="0" w:noVBand="1"/>
      </w:tblPr>
      <w:tblGrid>
        <w:gridCol w:w="3969"/>
        <w:gridCol w:w="5660"/>
      </w:tblGrid>
      <w:tr w:rsidR="00BE54F5" w14:paraId="060A3C0B" w14:textId="77777777" w:rsidTr="004D36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3969" w:type="dxa"/>
          </w:tcPr>
          <w:p w14:paraId="019E00D5" w14:textId="2062A105" w:rsidR="00BE54F5" w:rsidRPr="00183671" w:rsidRDefault="00BE54F5" w:rsidP="005046D8">
            <w:pPr>
              <w:pStyle w:val="Nagwek2"/>
              <w:spacing w:before="0" w:after="0"/>
            </w:pPr>
            <w:r w:rsidRPr="00183671">
              <w:t>Company Name</w:t>
            </w:r>
          </w:p>
        </w:tc>
        <w:sdt>
          <w:sdtPr>
            <w:id w:val="-539592262"/>
            <w:placeholder>
              <w:docPart w:val="D73B7C15DDB7471FB23E41F1C806437E"/>
            </w:placeholder>
            <w:showingPlcHdr/>
            <w:text/>
          </w:sdtPr>
          <w:sdtEndPr/>
          <w:sdtContent>
            <w:tc>
              <w:tcPr>
                <w:tcW w:w="5660" w:type="dxa"/>
              </w:tcPr>
              <w:p w14:paraId="2592A680" w14:textId="77777777" w:rsidR="00BE54F5" w:rsidRDefault="00BE54F5" w:rsidP="005046D8">
                <w:pPr>
                  <w:spacing w:before="0"/>
                </w:pPr>
                <w:r w:rsidRPr="002B1A06">
                  <w:rPr>
                    <w:rStyle w:val="Tekstzastpczy"/>
                  </w:rPr>
                  <w:t>Click or tap here to enter text.</w:t>
                </w:r>
              </w:p>
            </w:tc>
          </w:sdtContent>
        </w:sdt>
      </w:tr>
      <w:tr w:rsidR="00BE54F5" w14:paraId="5F206A4E" w14:textId="77777777" w:rsidTr="004D36CB">
        <w:trPr>
          <w:trHeight w:val="454"/>
        </w:trPr>
        <w:tc>
          <w:tcPr>
            <w:tcW w:w="3969" w:type="dxa"/>
          </w:tcPr>
          <w:p w14:paraId="51AE322C" w14:textId="77777777" w:rsidR="00BE54F5" w:rsidRPr="00183671" w:rsidRDefault="00BE54F5" w:rsidP="005046D8">
            <w:pPr>
              <w:pStyle w:val="Nagwek2"/>
              <w:spacing w:before="0" w:after="0"/>
            </w:pPr>
            <w:r w:rsidRPr="00183671">
              <w:t xml:space="preserve">VAT </w:t>
            </w:r>
            <w:r>
              <w:t xml:space="preserve">Registration </w:t>
            </w:r>
            <w:r w:rsidRPr="00183671">
              <w:t>Number</w:t>
            </w:r>
          </w:p>
        </w:tc>
        <w:sdt>
          <w:sdtPr>
            <w:id w:val="-827988488"/>
            <w:placeholder>
              <w:docPart w:val="D73B7C15DDB7471FB23E41F1C806437E"/>
            </w:placeholder>
            <w:showingPlcHdr/>
            <w:text/>
          </w:sdtPr>
          <w:sdtEndPr/>
          <w:sdtContent>
            <w:tc>
              <w:tcPr>
                <w:tcW w:w="5660" w:type="dxa"/>
              </w:tcPr>
              <w:p w14:paraId="22C79EB6" w14:textId="04D48F6E" w:rsidR="00BE54F5" w:rsidRDefault="003A4C47" w:rsidP="005046D8">
                <w:pPr>
                  <w:spacing w:before="0"/>
                </w:pPr>
                <w:r w:rsidRPr="002B1A06">
                  <w:rPr>
                    <w:rStyle w:val="Tekstzastpczy"/>
                  </w:rPr>
                  <w:t>Click or tap here to enter text.</w:t>
                </w:r>
              </w:p>
            </w:tc>
          </w:sdtContent>
        </w:sdt>
      </w:tr>
      <w:tr w:rsidR="00BE54F5" w14:paraId="3E66A691" w14:textId="77777777" w:rsidTr="004D36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3969" w:type="dxa"/>
          </w:tcPr>
          <w:p w14:paraId="799B2965" w14:textId="584C28AE" w:rsidR="00BE54F5" w:rsidRPr="00183671" w:rsidRDefault="00BE54F5" w:rsidP="005046D8">
            <w:pPr>
              <w:pStyle w:val="Nagwek2"/>
              <w:spacing w:before="0" w:after="0"/>
            </w:pPr>
            <w:r w:rsidRPr="00183671">
              <w:t>Title (Ms/Mr</w:t>
            </w:r>
            <w:r w:rsidR="00BA36FD">
              <w:t>/Other</w:t>
            </w:r>
            <w:r w:rsidRPr="00183671">
              <w:t>)</w:t>
            </w:r>
          </w:p>
        </w:tc>
        <w:sdt>
          <w:sdtPr>
            <w:id w:val="761647956"/>
            <w:placeholder>
              <w:docPart w:val="CFFE5009AB7F4B0897F6240F6AB5C74C"/>
            </w:placeholder>
            <w:showingPlcHdr/>
            <w:comboBox>
              <w:listItem w:displayText="Ms" w:value="Ms"/>
              <w:listItem w:displayText="Mr" w:value="Mr"/>
              <w:listItem w:displayText="Other" w:value="Other"/>
            </w:comboBox>
          </w:sdtPr>
          <w:sdtEndPr/>
          <w:sdtContent>
            <w:tc>
              <w:tcPr>
                <w:tcW w:w="5660" w:type="dxa"/>
              </w:tcPr>
              <w:p w14:paraId="508FF995" w14:textId="77777777" w:rsidR="00BE54F5" w:rsidRDefault="00BE54F5" w:rsidP="005046D8">
                <w:pPr>
                  <w:spacing w:before="0"/>
                </w:pPr>
                <w:r w:rsidRPr="002B1A06">
                  <w:rPr>
                    <w:rStyle w:val="Tekstzastpczy"/>
                  </w:rPr>
                  <w:t>Choose an item.</w:t>
                </w:r>
              </w:p>
            </w:tc>
          </w:sdtContent>
        </w:sdt>
      </w:tr>
      <w:tr w:rsidR="00BE54F5" w14:paraId="4E37342E" w14:textId="77777777" w:rsidTr="004D36CB">
        <w:trPr>
          <w:trHeight w:val="454"/>
        </w:trPr>
        <w:tc>
          <w:tcPr>
            <w:tcW w:w="3969" w:type="dxa"/>
          </w:tcPr>
          <w:p w14:paraId="0310CF90" w14:textId="77777777" w:rsidR="00BE54F5" w:rsidRPr="00183671" w:rsidRDefault="00BE54F5" w:rsidP="005046D8">
            <w:pPr>
              <w:pStyle w:val="Nagwek2"/>
              <w:spacing w:before="0" w:after="0"/>
            </w:pPr>
            <w:r w:rsidRPr="00183671">
              <w:t>First Name</w:t>
            </w:r>
            <w:r w:rsidRPr="00A12A15">
              <w:rPr>
                <w:color w:val="F39200" w:themeColor="accent4"/>
              </w:rPr>
              <w:t>*</w:t>
            </w:r>
          </w:p>
        </w:tc>
        <w:sdt>
          <w:sdtPr>
            <w:id w:val="591672936"/>
            <w:placeholder>
              <w:docPart w:val="D73B7C15DDB7471FB23E41F1C806437E"/>
            </w:placeholder>
            <w:showingPlcHdr/>
            <w:text/>
          </w:sdtPr>
          <w:sdtEndPr/>
          <w:sdtContent>
            <w:tc>
              <w:tcPr>
                <w:tcW w:w="5660" w:type="dxa"/>
              </w:tcPr>
              <w:p w14:paraId="36F77458" w14:textId="00DAC300" w:rsidR="00BE54F5" w:rsidRDefault="003A4C47" w:rsidP="005046D8">
                <w:pPr>
                  <w:spacing w:before="0"/>
                </w:pPr>
                <w:r w:rsidRPr="002B1A06">
                  <w:rPr>
                    <w:rStyle w:val="Tekstzastpczy"/>
                  </w:rPr>
                  <w:t>Click or tap here to enter text.</w:t>
                </w:r>
              </w:p>
            </w:tc>
          </w:sdtContent>
        </w:sdt>
      </w:tr>
      <w:tr w:rsidR="00BE54F5" w14:paraId="456F7650" w14:textId="77777777" w:rsidTr="004D36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3969" w:type="dxa"/>
          </w:tcPr>
          <w:p w14:paraId="36D99BE2" w14:textId="77777777" w:rsidR="00BE54F5" w:rsidRPr="00183671" w:rsidRDefault="00BE54F5" w:rsidP="005046D8">
            <w:pPr>
              <w:pStyle w:val="Nagwek2"/>
              <w:spacing w:before="0" w:after="0"/>
            </w:pPr>
            <w:r w:rsidRPr="00183671">
              <w:t>Last Name</w:t>
            </w:r>
            <w:r w:rsidRPr="00A12A15">
              <w:rPr>
                <w:color w:val="F39200" w:themeColor="accent4"/>
              </w:rPr>
              <w:t>*</w:t>
            </w:r>
          </w:p>
        </w:tc>
        <w:sdt>
          <w:sdtPr>
            <w:id w:val="325718764"/>
            <w:placeholder>
              <w:docPart w:val="D73B7C15DDB7471FB23E41F1C806437E"/>
            </w:placeholder>
            <w:showingPlcHdr/>
            <w:text/>
          </w:sdtPr>
          <w:sdtEndPr/>
          <w:sdtContent>
            <w:tc>
              <w:tcPr>
                <w:tcW w:w="5660" w:type="dxa"/>
              </w:tcPr>
              <w:p w14:paraId="553DF867" w14:textId="0F5FEDB6" w:rsidR="00BE54F5" w:rsidRDefault="003A4C47" w:rsidP="005046D8">
                <w:pPr>
                  <w:spacing w:before="0"/>
                </w:pPr>
                <w:r w:rsidRPr="002B1A06">
                  <w:rPr>
                    <w:rStyle w:val="Tekstzastpczy"/>
                  </w:rPr>
                  <w:t>Click or tap here to enter text.</w:t>
                </w:r>
              </w:p>
            </w:tc>
          </w:sdtContent>
        </w:sdt>
      </w:tr>
      <w:tr w:rsidR="00BE54F5" w14:paraId="157FBADF" w14:textId="77777777" w:rsidTr="004D36CB">
        <w:trPr>
          <w:trHeight w:val="454"/>
        </w:trPr>
        <w:tc>
          <w:tcPr>
            <w:tcW w:w="3969" w:type="dxa"/>
          </w:tcPr>
          <w:p w14:paraId="601AAE4E" w14:textId="77777777" w:rsidR="00BE54F5" w:rsidRPr="00183671" w:rsidRDefault="00BE54F5" w:rsidP="005046D8">
            <w:pPr>
              <w:pStyle w:val="Nagwek2"/>
              <w:spacing w:before="0" w:after="0"/>
            </w:pPr>
            <w:r>
              <w:t>Address Line 1</w:t>
            </w:r>
            <w:r w:rsidRPr="00A12A15">
              <w:rPr>
                <w:color w:val="F39200" w:themeColor="accent4"/>
              </w:rPr>
              <w:t>*</w:t>
            </w:r>
          </w:p>
        </w:tc>
        <w:sdt>
          <w:sdtPr>
            <w:id w:val="-778333514"/>
            <w:placeholder>
              <w:docPart w:val="D73B7C15DDB7471FB23E41F1C806437E"/>
            </w:placeholder>
            <w:showingPlcHdr/>
            <w:text/>
          </w:sdtPr>
          <w:sdtEndPr/>
          <w:sdtContent>
            <w:tc>
              <w:tcPr>
                <w:tcW w:w="5660" w:type="dxa"/>
              </w:tcPr>
              <w:p w14:paraId="7A9DDEF8" w14:textId="7B13238C" w:rsidR="00BE54F5" w:rsidRDefault="003A4C47" w:rsidP="005046D8">
                <w:pPr>
                  <w:spacing w:before="0"/>
                </w:pPr>
                <w:r w:rsidRPr="002B1A06">
                  <w:rPr>
                    <w:rStyle w:val="Tekstzastpczy"/>
                  </w:rPr>
                  <w:t>Click or tap here to enter text.</w:t>
                </w:r>
              </w:p>
            </w:tc>
          </w:sdtContent>
        </w:sdt>
      </w:tr>
      <w:tr w:rsidR="00BE54F5" w14:paraId="1A107CFD" w14:textId="77777777" w:rsidTr="004D36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3969" w:type="dxa"/>
          </w:tcPr>
          <w:p w14:paraId="6030AA57" w14:textId="77777777" w:rsidR="00BE54F5" w:rsidRDefault="00BE54F5" w:rsidP="005046D8">
            <w:pPr>
              <w:pStyle w:val="Nagwek2"/>
              <w:spacing w:before="0" w:after="0"/>
            </w:pPr>
            <w:r>
              <w:t>Address Line 2</w:t>
            </w:r>
          </w:p>
        </w:tc>
        <w:sdt>
          <w:sdtPr>
            <w:id w:val="-1964872671"/>
            <w:placeholder>
              <w:docPart w:val="D73B7C15DDB7471FB23E41F1C806437E"/>
            </w:placeholder>
            <w:showingPlcHdr/>
            <w:text/>
          </w:sdtPr>
          <w:sdtEndPr/>
          <w:sdtContent>
            <w:tc>
              <w:tcPr>
                <w:tcW w:w="5660" w:type="dxa"/>
              </w:tcPr>
              <w:p w14:paraId="4603C7B0" w14:textId="22358ADD" w:rsidR="00BE54F5" w:rsidRDefault="003A4C47" w:rsidP="005046D8">
                <w:pPr>
                  <w:spacing w:before="0"/>
                </w:pPr>
                <w:r w:rsidRPr="002B1A06">
                  <w:rPr>
                    <w:rStyle w:val="Tekstzastpczy"/>
                  </w:rPr>
                  <w:t>Click or tap here to enter text.</w:t>
                </w:r>
              </w:p>
            </w:tc>
          </w:sdtContent>
        </w:sdt>
      </w:tr>
      <w:tr w:rsidR="00BE54F5" w14:paraId="2D3FB667" w14:textId="77777777" w:rsidTr="004D36CB">
        <w:trPr>
          <w:trHeight w:val="454"/>
        </w:trPr>
        <w:tc>
          <w:tcPr>
            <w:tcW w:w="3969" w:type="dxa"/>
          </w:tcPr>
          <w:p w14:paraId="0597A56B" w14:textId="77777777" w:rsidR="00BE54F5" w:rsidRPr="00183671" w:rsidRDefault="00BE54F5" w:rsidP="005046D8">
            <w:pPr>
              <w:pStyle w:val="Nagwek2"/>
              <w:spacing w:before="0" w:after="0"/>
            </w:pPr>
            <w:r w:rsidRPr="00183671">
              <w:t>Post</w:t>
            </w:r>
            <w:r>
              <w:t>al Code</w:t>
            </w:r>
            <w:r w:rsidRPr="00A12A15">
              <w:rPr>
                <w:color w:val="F39200" w:themeColor="accent4"/>
              </w:rPr>
              <w:t>*</w:t>
            </w:r>
          </w:p>
        </w:tc>
        <w:sdt>
          <w:sdtPr>
            <w:id w:val="-543375071"/>
            <w:placeholder>
              <w:docPart w:val="D73B7C15DDB7471FB23E41F1C806437E"/>
            </w:placeholder>
            <w:showingPlcHdr/>
            <w:text/>
          </w:sdtPr>
          <w:sdtEndPr/>
          <w:sdtContent>
            <w:tc>
              <w:tcPr>
                <w:tcW w:w="5660" w:type="dxa"/>
              </w:tcPr>
              <w:p w14:paraId="25B1B37E" w14:textId="5EEB2793" w:rsidR="00BE54F5" w:rsidRDefault="003A4C47" w:rsidP="005046D8">
                <w:pPr>
                  <w:spacing w:before="0"/>
                </w:pPr>
                <w:r w:rsidRPr="002B1A06">
                  <w:rPr>
                    <w:rStyle w:val="Tekstzastpczy"/>
                  </w:rPr>
                  <w:t>Click or tap here to enter text.</w:t>
                </w:r>
              </w:p>
            </w:tc>
          </w:sdtContent>
        </w:sdt>
      </w:tr>
      <w:tr w:rsidR="00BE54F5" w14:paraId="32469F9E" w14:textId="77777777" w:rsidTr="004D36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3969" w:type="dxa"/>
          </w:tcPr>
          <w:p w14:paraId="004547CB" w14:textId="77777777" w:rsidR="00BE54F5" w:rsidRPr="00183671" w:rsidRDefault="00BE54F5" w:rsidP="005046D8">
            <w:pPr>
              <w:pStyle w:val="Nagwek2"/>
              <w:spacing w:before="0" w:after="0"/>
            </w:pPr>
            <w:r w:rsidRPr="00183671">
              <w:t>City</w:t>
            </w:r>
            <w:r w:rsidRPr="00183FA0">
              <w:rPr>
                <w:color w:val="F39200" w:themeColor="accent4"/>
              </w:rPr>
              <w:t>*</w:t>
            </w:r>
          </w:p>
        </w:tc>
        <w:sdt>
          <w:sdtPr>
            <w:id w:val="2062739997"/>
            <w:placeholder>
              <w:docPart w:val="D73B7C15DDB7471FB23E41F1C806437E"/>
            </w:placeholder>
            <w:showingPlcHdr/>
            <w:text/>
          </w:sdtPr>
          <w:sdtEndPr/>
          <w:sdtContent>
            <w:tc>
              <w:tcPr>
                <w:tcW w:w="5660" w:type="dxa"/>
              </w:tcPr>
              <w:p w14:paraId="7CDFD6F6" w14:textId="38E9D26D" w:rsidR="00BE54F5" w:rsidRDefault="003A4C47" w:rsidP="005046D8">
                <w:pPr>
                  <w:spacing w:before="0"/>
                </w:pPr>
                <w:r w:rsidRPr="002B1A06">
                  <w:rPr>
                    <w:rStyle w:val="Tekstzastpczy"/>
                  </w:rPr>
                  <w:t>Click or tap here to enter text.</w:t>
                </w:r>
              </w:p>
            </w:tc>
          </w:sdtContent>
        </w:sdt>
      </w:tr>
      <w:tr w:rsidR="00BE54F5" w14:paraId="619D154C" w14:textId="77777777" w:rsidTr="004D36CB">
        <w:trPr>
          <w:trHeight w:val="454"/>
        </w:trPr>
        <w:tc>
          <w:tcPr>
            <w:tcW w:w="3969" w:type="dxa"/>
          </w:tcPr>
          <w:p w14:paraId="5A664930" w14:textId="77777777" w:rsidR="00BE54F5" w:rsidRPr="00183671" w:rsidRDefault="00BE54F5" w:rsidP="005046D8">
            <w:pPr>
              <w:pStyle w:val="Nagwek2"/>
              <w:spacing w:before="0" w:after="0"/>
            </w:pPr>
            <w:r w:rsidRPr="00183671">
              <w:t>Country</w:t>
            </w:r>
            <w:r w:rsidRPr="00183FA0">
              <w:rPr>
                <w:color w:val="F39200" w:themeColor="accent4"/>
              </w:rPr>
              <w:t>*</w:t>
            </w:r>
          </w:p>
        </w:tc>
        <w:sdt>
          <w:sdtPr>
            <w:id w:val="1207766403"/>
            <w:placeholder>
              <w:docPart w:val="D73B7C15DDB7471FB23E41F1C806437E"/>
            </w:placeholder>
            <w:showingPlcHdr/>
            <w:text/>
          </w:sdtPr>
          <w:sdtEndPr/>
          <w:sdtContent>
            <w:tc>
              <w:tcPr>
                <w:tcW w:w="5660" w:type="dxa"/>
              </w:tcPr>
              <w:p w14:paraId="211299A5" w14:textId="568BB5E0" w:rsidR="00BE54F5" w:rsidRDefault="003A4C47" w:rsidP="005046D8">
                <w:pPr>
                  <w:spacing w:before="0"/>
                </w:pPr>
                <w:r w:rsidRPr="002B1A06">
                  <w:rPr>
                    <w:rStyle w:val="Tekstzastpczy"/>
                  </w:rPr>
                  <w:t>Click or tap here to enter text.</w:t>
                </w:r>
              </w:p>
            </w:tc>
          </w:sdtContent>
        </w:sdt>
      </w:tr>
      <w:tr w:rsidR="00BE54F5" w14:paraId="2971D2CA" w14:textId="77777777" w:rsidTr="004D36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3969" w:type="dxa"/>
          </w:tcPr>
          <w:p w14:paraId="6246F3F3" w14:textId="77777777" w:rsidR="00BE54F5" w:rsidRPr="00183671" w:rsidRDefault="00BE54F5" w:rsidP="005046D8">
            <w:pPr>
              <w:pStyle w:val="Nagwek2"/>
              <w:spacing w:before="0" w:after="0"/>
            </w:pPr>
            <w:r w:rsidRPr="00183671">
              <w:t xml:space="preserve">Email </w:t>
            </w:r>
            <w:r>
              <w:t>A</w:t>
            </w:r>
            <w:r w:rsidRPr="00183671">
              <w:t>ddress</w:t>
            </w:r>
            <w:r w:rsidRPr="00183FA0">
              <w:rPr>
                <w:color w:val="F39200" w:themeColor="accent4"/>
              </w:rPr>
              <w:t>*</w:t>
            </w:r>
          </w:p>
        </w:tc>
        <w:sdt>
          <w:sdtPr>
            <w:id w:val="1788316300"/>
            <w:placeholder>
              <w:docPart w:val="D73B7C15DDB7471FB23E41F1C806437E"/>
            </w:placeholder>
            <w:showingPlcHdr/>
            <w:text/>
          </w:sdtPr>
          <w:sdtEndPr/>
          <w:sdtContent>
            <w:tc>
              <w:tcPr>
                <w:tcW w:w="5660" w:type="dxa"/>
              </w:tcPr>
              <w:p w14:paraId="5709AE55" w14:textId="173B64F3" w:rsidR="00BE54F5" w:rsidRDefault="003A4C47" w:rsidP="005046D8">
                <w:pPr>
                  <w:spacing w:before="0"/>
                </w:pPr>
                <w:r w:rsidRPr="002B1A06">
                  <w:rPr>
                    <w:rStyle w:val="Tekstzastpczy"/>
                  </w:rPr>
                  <w:t>Click or tap here to enter text.</w:t>
                </w:r>
              </w:p>
            </w:tc>
          </w:sdtContent>
        </w:sdt>
      </w:tr>
      <w:tr w:rsidR="00BE54F5" w14:paraId="0B7E9DCF" w14:textId="77777777" w:rsidTr="004D36CB">
        <w:trPr>
          <w:trHeight w:val="454"/>
        </w:trPr>
        <w:tc>
          <w:tcPr>
            <w:tcW w:w="3969" w:type="dxa"/>
          </w:tcPr>
          <w:p w14:paraId="0EB0560B" w14:textId="77777777" w:rsidR="00BE54F5" w:rsidRDefault="00BE54F5" w:rsidP="005046D8">
            <w:pPr>
              <w:pStyle w:val="Nagwek2"/>
              <w:spacing w:before="0" w:after="0"/>
            </w:pPr>
            <w:r w:rsidRPr="00183671">
              <w:t>Phone Number</w:t>
            </w:r>
            <w:r w:rsidRPr="00183FA0">
              <w:rPr>
                <w:color w:val="F39200" w:themeColor="accent4"/>
              </w:rPr>
              <w:t>*</w:t>
            </w:r>
          </w:p>
          <w:p w14:paraId="1DE1A27D" w14:textId="77777777" w:rsidR="00BE54F5" w:rsidRPr="00A12A15" w:rsidRDefault="00BE54F5" w:rsidP="005046D8">
            <w:pPr>
              <w:pStyle w:val="Nagwek2"/>
              <w:spacing w:before="0" w:after="0"/>
              <w:rPr>
                <w:sz w:val="20"/>
                <w:szCs w:val="20"/>
              </w:rPr>
            </w:pPr>
            <w:r w:rsidRPr="00A12A15">
              <w:rPr>
                <w:sz w:val="20"/>
                <w:szCs w:val="20"/>
              </w:rPr>
              <w:t>International format starting with +</w:t>
            </w:r>
          </w:p>
        </w:tc>
        <w:sdt>
          <w:sdtPr>
            <w:id w:val="428246813"/>
            <w:placeholder>
              <w:docPart w:val="D73B7C15DDB7471FB23E41F1C806437E"/>
            </w:placeholder>
            <w:showingPlcHdr/>
            <w:text/>
          </w:sdtPr>
          <w:sdtEndPr/>
          <w:sdtContent>
            <w:tc>
              <w:tcPr>
                <w:tcW w:w="5660" w:type="dxa"/>
              </w:tcPr>
              <w:p w14:paraId="74235B9D" w14:textId="206DAC16" w:rsidR="00BE54F5" w:rsidRDefault="003A4C47" w:rsidP="005046D8">
                <w:pPr>
                  <w:spacing w:before="0"/>
                </w:pPr>
                <w:r w:rsidRPr="002B1A06">
                  <w:rPr>
                    <w:rStyle w:val="Tekstzastpczy"/>
                  </w:rPr>
                  <w:t>Click or tap here to enter text.</w:t>
                </w:r>
              </w:p>
            </w:tc>
          </w:sdtContent>
        </w:sdt>
      </w:tr>
      <w:tr w:rsidR="00BA36FD" w14:paraId="7C21C006" w14:textId="77777777" w:rsidTr="004D36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3969" w:type="dxa"/>
          </w:tcPr>
          <w:p w14:paraId="1DB7A881" w14:textId="02626386" w:rsidR="00BA36FD" w:rsidRDefault="00BA36FD" w:rsidP="005046D8">
            <w:pPr>
              <w:pStyle w:val="Nagwek2"/>
              <w:spacing w:before="0" w:after="0"/>
            </w:pPr>
            <w:r>
              <w:t>Date of birth</w:t>
            </w:r>
            <w:r w:rsidR="006E126D" w:rsidRPr="00183FA0">
              <w:rPr>
                <w:color w:val="F39200" w:themeColor="accent4"/>
              </w:rPr>
              <w:t>*</w:t>
            </w:r>
          </w:p>
        </w:tc>
        <w:sdt>
          <w:sdtPr>
            <w:id w:val="703755585"/>
            <w:placeholder>
              <w:docPart w:val="362E0B44FBC543CD8F71D53B8ECF3D12"/>
            </w:placeholder>
            <w:showingPlcHdr/>
            <w:text/>
          </w:sdtPr>
          <w:sdtEndPr/>
          <w:sdtContent>
            <w:tc>
              <w:tcPr>
                <w:tcW w:w="5660" w:type="dxa"/>
              </w:tcPr>
              <w:p w14:paraId="29C816DC" w14:textId="45AF2EC1" w:rsidR="00BA36FD" w:rsidRDefault="00BA36FD" w:rsidP="005046D8">
                <w:pPr>
                  <w:spacing w:before="0"/>
                </w:pPr>
                <w:r w:rsidRPr="002B1A06">
                  <w:rPr>
                    <w:rStyle w:val="Tekstzastpczy"/>
                  </w:rPr>
                  <w:t>Click or tap here to enter text.</w:t>
                </w:r>
              </w:p>
            </w:tc>
          </w:sdtContent>
        </w:sdt>
      </w:tr>
      <w:tr w:rsidR="00BE54F5" w14:paraId="72687745" w14:textId="77777777" w:rsidTr="004D36CB">
        <w:trPr>
          <w:trHeight w:val="454"/>
        </w:trPr>
        <w:tc>
          <w:tcPr>
            <w:tcW w:w="3969" w:type="dxa"/>
          </w:tcPr>
          <w:p w14:paraId="1378C6C6" w14:textId="0DDADD26" w:rsidR="00BE54F5" w:rsidRDefault="00BE54F5" w:rsidP="005046D8">
            <w:pPr>
              <w:pStyle w:val="Nagwek2"/>
              <w:spacing w:before="0" w:after="0"/>
            </w:pPr>
            <w:r>
              <w:t>Website</w:t>
            </w:r>
          </w:p>
        </w:tc>
        <w:sdt>
          <w:sdtPr>
            <w:id w:val="-1342782849"/>
            <w:placeholder>
              <w:docPart w:val="3BE3778FD4AD4477888CA24603A978BE"/>
            </w:placeholder>
            <w:showingPlcHdr/>
            <w:text/>
          </w:sdtPr>
          <w:sdtEndPr/>
          <w:sdtContent>
            <w:tc>
              <w:tcPr>
                <w:tcW w:w="5660" w:type="dxa"/>
              </w:tcPr>
              <w:p w14:paraId="1B6E52BA" w14:textId="77777777" w:rsidR="00BE54F5" w:rsidRDefault="00BE54F5" w:rsidP="005046D8">
                <w:pPr>
                  <w:spacing w:before="0"/>
                </w:pPr>
                <w:r w:rsidRPr="002B1A06">
                  <w:rPr>
                    <w:rStyle w:val="Tekstzastpczy"/>
                  </w:rPr>
                  <w:t>Click or tap here to enter text.</w:t>
                </w:r>
              </w:p>
            </w:tc>
          </w:sdtContent>
        </w:sdt>
      </w:tr>
      <w:tr w:rsidR="00F8539D" w14:paraId="7EBF2113" w14:textId="77777777" w:rsidTr="00791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3969" w:type="dxa"/>
          </w:tcPr>
          <w:p w14:paraId="35C7D385" w14:textId="6C01D1DC" w:rsidR="00F8539D" w:rsidRPr="00E66128" w:rsidRDefault="00F8539D" w:rsidP="005046D8">
            <w:pPr>
              <w:pStyle w:val="Nagwek2"/>
              <w:spacing w:before="0" w:after="0"/>
            </w:pPr>
            <w:r>
              <w:t xml:space="preserve">I </w:t>
            </w:r>
            <w:r w:rsidR="00054BB5">
              <w:t>wish to buy</w:t>
            </w:r>
            <w:r w:rsidR="001523B4">
              <w:t xml:space="preserve"> a Skybox of type</w:t>
            </w:r>
          </w:p>
        </w:tc>
        <w:sdt>
          <w:sdtPr>
            <w:alias w:val="Skybox type"/>
            <w:tag w:val="Skybox type"/>
            <w:id w:val="1213237261"/>
            <w:placeholder>
              <w:docPart w:val="B3F5622426E440E49E6038D6B5900C93"/>
            </w:placeholder>
            <w:showingPlcHdr/>
            <w:dropDownList>
              <w:listItem w:value="Choose an item."/>
              <w:listItem w:displayText="Platinum (890 euros/pers + VAT)" w:value="Platinum (890 euros/pers + VAT)"/>
              <w:listItem w:displayText="Gold (690 euros/pers + VAT)" w:value="Gold (690 euros/pers + VAT)"/>
            </w:dropDownList>
          </w:sdtPr>
          <w:sdtEndPr/>
          <w:sdtContent>
            <w:tc>
              <w:tcPr>
                <w:tcW w:w="5660" w:type="dxa"/>
              </w:tcPr>
              <w:p w14:paraId="4E0A5DD9" w14:textId="1B1007E4" w:rsidR="00F8539D" w:rsidRDefault="003C6C2C" w:rsidP="005046D8">
                <w:pPr>
                  <w:spacing w:before="0"/>
                </w:pPr>
                <w:r w:rsidRPr="00A90684">
                  <w:rPr>
                    <w:rStyle w:val="Tekstzastpczy"/>
                  </w:rPr>
                  <w:t>Choose an item.</w:t>
                </w:r>
              </w:p>
            </w:tc>
          </w:sdtContent>
        </w:sdt>
      </w:tr>
      <w:tr w:rsidR="00F8539D" w14:paraId="47A85438" w14:textId="77777777" w:rsidTr="00791AD9">
        <w:trPr>
          <w:trHeight w:val="454"/>
        </w:trPr>
        <w:tc>
          <w:tcPr>
            <w:tcW w:w="3969" w:type="dxa"/>
          </w:tcPr>
          <w:p w14:paraId="47877B42" w14:textId="21CFD6CC" w:rsidR="00F8539D" w:rsidRDefault="00C13E30" w:rsidP="005046D8">
            <w:pPr>
              <w:pStyle w:val="Nagwek2"/>
              <w:spacing w:before="0" w:after="0"/>
            </w:pPr>
            <w:r>
              <w:t xml:space="preserve">I </w:t>
            </w:r>
            <w:r w:rsidR="00D01E99">
              <w:t xml:space="preserve">wish to buy a Skybox </w:t>
            </w:r>
            <w:r w:rsidR="00A50A98">
              <w:t>for</w:t>
            </w:r>
          </w:p>
        </w:tc>
        <w:sdt>
          <w:sdtPr>
            <w:alias w:val="Quantity"/>
            <w:tag w:val="Quantity"/>
            <w:id w:val="-559950130"/>
            <w:placeholder>
              <w:docPart w:val="180A27663B504AC5AA5640BB25FBAF0F"/>
            </w:placeholder>
            <w:showingPlcHdr/>
            <w:dropDownList>
              <w:listItem w:value="Choose an item."/>
              <w:listItem w:displayText="8 persons (Gold only)" w:value="8 persons (Gold only)"/>
              <w:listItem w:displayText="10 persons (Gold only)" w:value="10 persons (Gold only)"/>
              <w:listItem w:displayText="12 persons (Gold or Platinum)" w:value="12 persons (Gold or Platinum)"/>
              <w:listItem w:displayText="24 persons (Platinum only)" w:value="24 persons (Platinum only)"/>
            </w:dropDownList>
          </w:sdtPr>
          <w:sdtEndPr/>
          <w:sdtContent>
            <w:tc>
              <w:tcPr>
                <w:tcW w:w="5660" w:type="dxa"/>
              </w:tcPr>
              <w:p w14:paraId="33907369" w14:textId="7A983E8C" w:rsidR="00F8539D" w:rsidRDefault="00A50A98" w:rsidP="005046D8">
                <w:pPr>
                  <w:spacing w:before="0"/>
                </w:pPr>
                <w:r w:rsidRPr="00A90684">
                  <w:rPr>
                    <w:rStyle w:val="Tekstzastpczy"/>
                  </w:rPr>
                  <w:t>Choose an item.</w:t>
                </w:r>
              </w:p>
            </w:tc>
          </w:sdtContent>
        </w:sdt>
      </w:tr>
      <w:tr w:rsidR="00A05BFF" w14:paraId="6BCA8474" w14:textId="77777777" w:rsidTr="00791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3969" w:type="dxa"/>
          </w:tcPr>
          <w:p w14:paraId="210473B6" w14:textId="30CF3AFC" w:rsidR="00A05BFF" w:rsidRDefault="00A05BFF" w:rsidP="005046D8">
            <w:pPr>
              <w:pStyle w:val="Nagwek2"/>
              <w:spacing w:before="0" w:after="0"/>
            </w:pPr>
            <w:r>
              <w:t>Comment</w:t>
            </w:r>
          </w:p>
        </w:tc>
        <w:sdt>
          <w:sdtPr>
            <w:id w:val="1886140314"/>
            <w:placeholder>
              <w:docPart w:val="5386AF8F1ECD4168BE66698BAE715D7B"/>
            </w:placeholder>
            <w:showingPlcHdr/>
          </w:sdtPr>
          <w:sdtEndPr/>
          <w:sdtContent>
            <w:tc>
              <w:tcPr>
                <w:tcW w:w="5660" w:type="dxa"/>
              </w:tcPr>
              <w:p w14:paraId="42D7CC6F" w14:textId="2EE72C6A" w:rsidR="00A05BFF" w:rsidRDefault="00D5434B" w:rsidP="005046D8">
                <w:pPr>
                  <w:spacing w:before="0"/>
                </w:pPr>
                <w:r w:rsidRPr="0092569D">
                  <w:rPr>
                    <w:rStyle w:val="Tekstzastpczy"/>
                  </w:rPr>
                  <w:t>Click or tap here to enter text.</w:t>
                </w:r>
              </w:p>
            </w:tc>
          </w:sdtContent>
        </w:sdt>
      </w:tr>
      <w:tr w:rsidR="004021B6" w14:paraId="409ABEA7" w14:textId="77777777" w:rsidTr="00791AD9">
        <w:trPr>
          <w:trHeight w:val="454"/>
        </w:trPr>
        <w:tc>
          <w:tcPr>
            <w:tcW w:w="3969" w:type="dxa"/>
          </w:tcPr>
          <w:p w14:paraId="3E5455EC" w14:textId="37E99C4C" w:rsidR="004021B6" w:rsidRDefault="00AB0AF4" w:rsidP="005046D8">
            <w:pPr>
              <w:pStyle w:val="Nagwek2"/>
              <w:spacing w:before="0" w:after="0"/>
            </w:pPr>
            <w:r>
              <w:t>The packages must be invoiced to:</w:t>
            </w:r>
          </w:p>
        </w:tc>
        <w:sdt>
          <w:sdtPr>
            <w:alias w:val="BillTo"/>
            <w:tag w:val="BillTo"/>
            <w:id w:val="-624614964"/>
            <w:placeholder>
              <w:docPart w:val="03F3CD7E0F3E4965AC545AF03A3748B0"/>
            </w:placeholder>
            <w:showingPlcHdr/>
            <w:dropDownList>
              <w:listItem w:value="Choose an item."/>
              <w:listItem w:displayText="The above mentioned buying entity" w:value="The above mentioned buying entity"/>
              <w:listItem w:displayText="A different entity (see details in the comment box)" w:value="A different entity (see details in the comment box)"/>
            </w:dropDownList>
          </w:sdtPr>
          <w:sdtEndPr/>
          <w:sdtContent>
            <w:tc>
              <w:tcPr>
                <w:tcW w:w="5660" w:type="dxa"/>
              </w:tcPr>
              <w:p w14:paraId="447110B5" w14:textId="743E5DAB" w:rsidR="004021B6" w:rsidRDefault="00970065" w:rsidP="005046D8">
                <w:pPr>
                  <w:spacing w:before="0"/>
                </w:pPr>
                <w:r w:rsidRPr="00A90684">
                  <w:rPr>
                    <w:rStyle w:val="Tekstzastpczy"/>
                  </w:rPr>
                  <w:t>Choose an item.</w:t>
                </w:r>
              </w:p>
            </w:tc>
          </w:sdtContent>
        </w:sdt>
      </w:tr>
    </w:tbl>
    <w:p w14:paraId="0679C7F5" w14:textId="27E50DCE" w:rsidR="006F4ACE" w:rsidRDefault="00BE54F5" w:rsidP="00BE54F5">
      <w:pPr>
        <w:pStyle w:val="Tekstpodstawowy"/>
      </w:pPr>
      <w:r w:rsidRPr="00A12A15">
        <w:rPr>
          <w:color w:val="F39200" w:themeColor="accent4"/>
        </w:rPr>
        <w:t>*</w:t>
      </w:r>
      <w:r w:rsidRPr="00CA6779">
        <w:t>Required</w:t>
      </w:r>
      <w:r w:rsidR="00BA36FD">
        <w:t xml:space="preserve"> </w:t>
      </w:r>
    </w:p>
    <w:p w14:paraId="583F81AE" w14:textId="484BA488" w:rsidR="0041111A" w:rsidRPr="00232A3B" w:rsidRDefault="0041111A" w:rsidP="00BE54F5">
      <w:pPr>
        <w:pStyle w:val="Tekstpodstawowy"/>
        <w:rPr>
          <w:sz w:val="24"/>
          <w:szCs w:val="24"/>
        </w:rPr>
      </w:pPr>
      <w:r w:rsidRPr="0041111A">
        <w:rPr>
          <w:sz w:val="24"/>
          <w:szCs w:val="24"/>
        </w:rPr>
        <w:t xml:space="preserve">Please send this request form, duly filled in to </w:t>
      </w:r>
      <w:r w:rsidR="00F74CC8">
        <w:rPr>
          <w:sz w:val="24"/>
          <w:szCs w:val="24"/>
        </w:rPr>
        <w:t>hospitality</w:t>
      </w:r>
      <w:r w:rsidR="00232A3B" w:rsidRPr="00232A3B">
        <w:rPr>
          <w:sz w:val="24"/>
          <w:szCs w:val="24"/>
        </w:rPr>
        <w:t>@pzpn.pl</w:t>
      </w:r>
      <w:r w:rsidRPr="0041111A">
        <w:rPr>
          <w:sz w:val="24"/>
          <w:szCs w:val="24"/>
        </w:rPr>
        <w:t xml:space="preserve"> by email</w:t>
      </w:r>
      <w:r w:rsidR="00232A3B">
        <w:rPr>
          <w:sz w:val="24"/>
          <w:szCs w:val="24"/>
        </w:rPr>
        <w:t>. You will then receive an offer by email</w:t>
      </w:r>
      <w:r w:rsidR="004F313C">
        <w:rPr>
          <w:sz w:val="24"/>
          <w:szCs w:val="24"/>
        </w:rPr>
        <w:t xml:space="preserve"> which will have to be accepted within the mentioned deadline. Payments can be made by credit card (Visa or MasterCard) or by bank transfer.</w:t>
      </w:r>
    </w:p>
    <w:sectPr w:rsidR="0041111A" w:rsidRPr="00232A3B" w:rsidSect="006F61B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268" w:right="851" w:bottom="1440" w:left="851" w:header="284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56AAC" w14:textId="77777777" w:rsidR="006F61B5" w:rsidRDefault="006F61B5" w:rsidP="00F1677F">
      <w:r>
        <w:separator/>
      </w:r>
    </w:p>
  </w:endnote>
  <w:endnote w:type="continuationSeparator" w:id="0">
    <w:p w14:paraId="2CD8FA25" w14:textId="77777777" w:rsidR="006F61B5" w:rsidRDefault="006F61B5" w:rsidP="00F16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(Body)">
    <w:altName w:val="Arial"/>
    <w:panose1 w:val="00000000000000000000"/>
    <w:charset w:val="00"/>
    <w:family w:val="roman"/>
    <w:notTrueType/>
    <w:pitch w:val="default"/>
  </w:font>
  <w:font w:name="Europa Nuova">
    <w:altName w:val="Calibri"/>
    <w:panose1 w:val="00000000000000000000"/>
    <w:charset w:val="00"/>
    <w:family w:val="modern"/>
    <w:notTrueType/>
    <w:pitch w:val="variable"/>
    <w:sig w:usb0="00000287" w:usb1="00000001" w:usb2="00000000" w:usb3="00000000" w:csb0="0000009F" w:csb1="00000000"/>
  </w:font>
  <w:font w:name="Europa Title Bold">
    <w:altName w:val="Cambria"/>
    <w:panose1 w:val="00000000000000000000"/>
    <w:charset w:val="00"/>
    <w:family w:val="roman"/>
    <w:notTrueType/>
    <w:pitch w:val="variable"/>
    <w:sig w:usb0="A000026F" w:usb1="4000207A" w:usb2="00000000" w:usb3="00000000" w:csb0="000000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hampions Light">
    <w:altName w:val="Calibri"/>
    <w:panose1 w:val="00000000000000000000"/>
    <w:charset w:val="00"/>
    <w:family w:val="swiss"/>
    <w:notTrueType/>
    <w:pitch w:val="variable"/>
    <w:sig w:usb0="A000026F" w:usb1="4000205A" w:usb2="00000000" w:usb3="00000000" w:csb0="000000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576A9E97-670C-427D-8BCF-3711EDF2C816}"/>
    <w:embedItalic r:id="rId2" w:fontKey="{E12CBC4A-58E0-4F08-BCBE-156E1CF82DFE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351B25FE-6364-4D78-87A3-0BE53C615B2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E573270A-6EE5-4DCB-89C0-BEE33CBEDC03}"/>
    <w:embedBold r:id="rId5" w:fontKey="{922E2442-D275-4633-ACB9-C3044519D70B}"/>
  </w:font>
  <w:font w:name="Font PZPN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6796161"/>
      <w:docPartObj>
        <w:docPartGallery w:val="Page Numbers (Bottom of Page)"/>
        <w:docPartUnique/>
      </w:docPartObj>
    </w:sdtPr>
    <w:sdtEndPr/>
    <w:sdtContent>
      <w:p w14:paraId="0D515FA7" w14:textId="77777777" w:rsidR="0024011C" w:rsidRDefault="0024011C" w:rsidP="00F1677F">
        <w:pPr>
          <w:pStyle w:val="Stopk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54038857"/>
      <w:docPartObj>
        <w:docPartGallery w:val="Page Numbers (Bottom of Page)"/>
        <w:docPartUnique/>
      </w:docPartObj>
    </w:sdtPr>
    <w:sdtEndPr>
      <w:rPr>
        <w:rFonts w:asciiTheme="minorHAnsi" w:hAnsiTheme="minorHAnsi"/>
      </w:rPr>
    </w:sdtEndPr>
    <w:sdtContent>
      <w:p w14:paraId="7B6C3A78" w14:textId="77777777" w:rsidR="00F771EF" w:rsidRPr="00BA2BBD" w:rsidRDefault="00F771EF" w:rsidP="00F1677F">
        <w:pPr>
          <w:pStyle w:val="Stopka"/>
          <w:rPr>
            <w:rFonts w:asciiTheme="minorHAnsi" w:hAnsiTheme="minorHAnsi"/>
          </w:rPr>
        </w:pPr>
        <w:r w:rsidRPr="00BA2BBD">
          <w:rPr>
            <w:rFonts w:asciiTheme="minorHAnsi" w:hAnsiTheme="minorHAnsi"/>
          </w:rPr>
          <w:fldChar w:fldCharType="begin"/>
        </w:r>
        <w:r w:rsidRPr="00BA2BBD">
          <w:rPr>
            <w:rFonts w:asciiTheme="minorHAnsi" w:hAnsiTheme="minorHAnsi"/>
          </w:rPr>
          <w:instrText xml:space="preserve"> PAGE   \* MERGEFORMAT </w:instrText>
        </w:r>
        <w:r w:rsidRPr="00BA2BBD">
          <w:rPr>
            <w:rFonts w:asciiTheme="minorHAnsi" w:hAnsiTheme="minorHAnsi"/>
          </w:rPr>
          <w:fldChar w:fldCharType="separate"/>
        </w:r>
        <w:r w:rsidRPr="00BA2BBD">
          <w:rPr>
            <w:rFonts w:asciiTheme="minorHAnsi" w:hAnsiTheme="minorHAnsi"/>
          </w:rPr>
          <w:t>2</w:t>
        </w:r>
        <w:r w:rsidRPr="00BA2BBD">
          <w:rPr>
            <w:rFonts w:asciiTheme="minorHAnsi" w:hAnsiTheme="minorHAnsi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C1F92" w14:textId="77777777" w:rsidR="003F51B7" w:rsidRDefault="003F51B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F6C0F" w14:textId="77777777" w:rsidR="006F61B5" w:rsidRDefault="006F61B5" w:rsidP="00F1677F">
      <w:r>
        <w:separator/>
      </w:r>
    </w:p>
  </w:footnote>
  <w:footnote w:type="continuationSeparator" w:id="0">
    <w:p w14:paraId="27EDBB04" w14:textId="77777777" w:rsidR="006F61B5" w:rsidRDefault="006F61B5" w:rsidP="00F167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D0617" w14:textId="77777777" w:rsidR="0033442A" w:rsidRDefault="00F93948" w:rsidP="00F1677F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B016743" wp14:editId="6FE33B52">
              <wp:simplePos x="0" y="0"/>
              <wp:positionH relativeFrom="column">
                <wp:posOffset>5195397</wp:posOffset>
              </wp:positionH>
              <wp:positionV relativeFrom="paragraph">
                <wp:posOffset>357307</wp:posOffset>
              </wp:positionV>
              <wp:extent cx="1733797" cy="628980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33797" cy="62898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B19D6D" id="Rectangle 3" o:spid="_x0000_s1026" style="position:absolute;margin-left:409.1pt;margin-top:28.15pt;width:136.5pt;height:49.5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" fillcolor="white [3212]" stroked="f" strokeweight="2pt"/>
          </w:pict>
        </mc:Fallback>
      </mc:AlternateContent>
    </w:r>
    <w:r w:rsidR="00641356">
      <w:rPr>
        <w:noProof/>
      </w:rPr>
      <w:drawing>
        <wp:anchor distT="0" distB="0" distL="114300" distR="114300" simplePos="0" relativeHeight="251665408" behindDoc="1" locked="0" layoutInCell="1" allowOverlap="1" wp14:anchorId="7B67ABA7" wp14:editId="5331110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8400"/>
          <wp:effectExtent l="0" t="0" r="3175" b="0"/>
          <wp:wrapNone/>
          <wp:docPr id="95766523" name="Picture 957665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C31DA" w14:textId="2E3D3D84" w:rsidR="00BE54F5" w:rsidRDefault="003F51B7" w:rsidP="003F51B7">
    <w:pPr>
      <w:pStyle w:val="Nagwek"/>
    </w:pPr>
    <w:r>
      <w:rPr>
        <w:noProof/>
      </w:rPr>
      <w:drawing>
        <wp:inline distT="0" distB="0" distL="0" distR="0" wp14:anchorId="1C3F7AC8" wp14:editId="2206C3FD">
          <wp:extent cx="1714500" cy="1043042"/>
          <wp:effectExtent l="0" t="0" r="0" b="0"/>
          <wp:docPr id="255833087" name="Picture 1" descr="A close up of logo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7849405" name="Picture 1" descr="A close up of logo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3297" cy="10483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</w:t>
    </w:r>
    <w:r w:rsidR="009A6CD1">
      <w:rPr>
        <w:noProof/>
      </w:rPr>
      <w:drawing>
        <wp:inline distT="0" distB="0" distL="0" distR="0" wp14:anchorId="12AB1E4F" wp14:editId="68A037F6">
          <wp:extent cx="2562225" cy="782074"/>
          <wp:effectExtent l="0" t="0" r="0" b="0"/>
          <wp:docPr id="2050894080" name="Picture 1" descr="A blue and black 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7815139" name="Picture 1" descr="A blue and black text&#10;&#10;Description automatically generated with medium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1331" cy="7879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8DF3A20" w14:textId="77777777" w:rsidR="003F51B7" w:rsidRDefault="003F51B7" w:rsidP="003F51B7">
    <w:pPr>
      <w:pStyle w:val="xmsonormal"/>
      <w:rPr>
        <w:lang w:val="en-US"/>
      </w:rPr>
    </w:pPr>
    <w:r>
      <w:rPr>
        <w:rFonts w:ascii="Font PZPN" w:hAnsi="Font PZPN"/>
        <w:b/>
        <w:bCs/>
        <w:color w:val="931813"/>
        <w:sz w:val="20"/>
        <w:szCs w:val="20"/>
        <w:lang w:val="en-US"/>
      </w:rPr>
      <w:t>Authorised UEFA Super Cup</w:t>
    </w:r>
    <w:r>
      <w:rPr>
        <w:rFonts w:ascii="Times New Roman" w:hAnsi="Times New Roman" w:cs="Times New Roman"/>
        <w:b/>
        <w:bCs/>
        <w:color w:val="931813"/>
        <w:sz w:val="20"/>
        <w:szCs w:val="20"/>
        <w:lang w:val="en-US"/>
      </w:rPr>
      <w:t>™</w:t>
    </w:r>
    <w:r>
      <w:rPr>
        <w:rFonts w:ascii="Font PZPN" w:hAnsi="Font PZPN"/>
        <w:b/>
        <w:bCs/>
        <w:color w:val="931813"/>
        <w:sz w:val="20"/>
        <w:szCs w:val="20"/>
        <w:lang w:val="en-US"/>
      </w:rPr>
      <w:t xml:space="preserve"> 2024</w:t>
    </w:r>
  </w:p>
  <w:p w14:paraId="6357E20E" w14:textId="7BC72619" w:rsidR="003F51B7" w:rsidRPr="003F51B7" w:rsidRDefault="003F51B7" w:rsidP="003F51B7">
    <w:pPr>
      <w:pStyle w:val="xmsonormal"/>
      <w:rPr>
        <w:lang w:val="en-US"/>
      </w:rPr>
    </w:pPr>
    <w:r>
      <w:rPr>
        <w:rFonts w:ascii="Font PZPN" w:hAnsi="Font PZPN"/>
        <w:b/>
        <w:bCs/>
        <w:color w:val="931813"/>
        <w:sz w:val="20"/>
        <w:szCs w:val="20"/>
        <w:lang w:val="en-US"/>
      </w:rPr>
      <w:t>Official Hospitality Sales in Poland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187A6" w14:textId="77777777" w:rsidR="00CD674A" w:rsidRDefault="00E137CB" w:rsidP="00F1677F">
    <w:pPr>
      <w:pStyle w:val="Nagwek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FED827A" wp14:editId="35B3626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2000"/>
          <wp:effectExtent l="0" t="0" r="3175" b="0"/>
          <wp:wrapNone/>
          <wp:docPr id="170141201" name="Picture 17014120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text&#10;&#10;Description automatically generated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0E62F2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D7415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42021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86A13F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D1038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98692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92E1BB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1C2224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AE26D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E62D2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B87100"/>
    <w:multiLevelType w:val="multilevel"/>
    <w:tmpl w:val="298AF128"/>
    <w:numStyleLink w:val="BulletsUEL"/>
  </w:abstractNum>
  <w:abstractNum w:abstractNumId="11" w15:restartNumberingAfterBreak="0">
    <w:nsid w:val="13C17E49"/>
    <w:multiLevelType w:val="multilevel"/>
    <w:tmpl w:val="56C8BEF2"/>
    <w:styleLink w:val="NumbersUEL"/>
    <w:lvl w:ilvl="0">
      <w:start w:val="1"/>
      <w:numFmt w:val="decimal"/>
      <w:pStyle w:val="Numbering"/>
      <w:lvlText w:val="%1."/>
      <w:lvlJc w:val="left"/>
      <w:pPr>
        <w:ind w:left="284" w:hanging="284"/>
      </w:pPr>
      <w:rPr>
        <w:rFonts w:hint="default"/>
        <w:color w:val="000000" w:themeColor="text2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  <w:color w:val="000000" w:themeColor="text2"/>
      </w:rPr>
    </w:lvl>
    <w:lvl w:ilvl="2">
      <w:start w:val="1"/>
      <w:numFmt w:val="lowerRoman"/>
      <w:lvlText w:val="%3."/>
      <w:lvlJc w:val="right"/>
      <w:pPr>
        <w:ind w:left="852" w:hanging="284"/>
      </w:pPr>
      <w:rPr>
        <w:rFonts w:hint="default"/>
        <w:color w:val="000000" w:themeColor="text2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  <w:color w:val="000000" w:themeColor="text2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  <w:color w:val="000000" w:themeColor="text2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  <w:color w:val="000000" w:themeColor="text2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  <w:color w:val="000000" w:themeColor="text2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  <w:color w:val="000000" w:themeColor="text2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  <w:color w:val="000000" w:themeColor="text2"/>
      </w:rPr>
    </w:lvl>
  </w:abstractNum>
  <w:abstractNum w:abstractNumId="12" w15:restartNumberingAfterBreak="0">
    <w:nsid w:val="14FD6F42"/>
    <w:multiLevelType w:val="multilevel"/>
    <w:tmpl w:val="298AF128"/>
    <w:numStyleLink w:val="BulletsUEL"/>
  </w:abstractNum>
  <w:abstractNum w:abstractNumId="13" w15:restartNumberingAfterBreak="0">
    <w:nsid w:val="486E68B8"/>
    <w:multiLevelType w:val="multilevel"/>
    <w:tmpl w:val="56C8BEF2"/>
    <w:numStyleLink w:val="NumbersUEL"/>
  </w:abstractNum>
  <w:abstractNum w:abstractNumId="14" w15:restartNumberingAfterBreak="0">
    <w:nsid w:val="5088383F"/>
    <w:multiLevelType w:val="multilevel"/>
    <w:tmpl w:val="298AF128"/>
    <w:styleLink w:val="BulletsUEL"/>
    <w:lvl w:ilvl="0">
      <w:start w:val="1"/>
      <w:numFmt w:val="bullet"/>
      <w:pStyle w:val="Bullets"/>
      <w:lvlText w:val=""/>
      <w:lvlJc w:val="left"/>
      <w:pPr>
        <w:ind w:left="284" w:hanging="284"/>
      </w:pPr>
      <w:rPr>
        <w:rFonts w:ascii="Symbol" w:hAnsi="Symbol" w:hint="default"/>
        <w:color w:val="000000" w:themeColor="text2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hint="default"/>
        <w:color w:val="000000" w:themeColor="text2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  <w:color w:val="000000" w:themeColor="text2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  <w:color w:val="000000" w:themeColor="text2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hint="default"/>
        <w:color w:val="000000" w:themeColor="text2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  <w:color w:val="000000" w:themeColor="text2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000000" w:themeColor="text2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hint="default"/>
        <w:color w:val="000000" w:themeColor="text2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  <w:color w:val="000000" w:themeColor="text2"/>
      </w:rPr>
    </w:lvl>
  </w:abstractNum>
  <w:abstractNum w:abstractNumId="15" w15:restartNumberingAfterBreak="0">
    <w:nsid w:val="557B1D9A"/>
    <w:multiLevelType w:val="multilevel"/>
    <w:tmpl w:val="56C8BEF2"/>
    <w:numStyleLink w:val="NumbersUEL"/>
  </w:abstractNum>
  <w:abstractNum w:abstractNumId="16" w15:restartNumberingAfterBreak="0">
    <w:nsid w:val="69622F6C"/>
    <w:multiLevelType w:val="multilevel"/>
    <w:tmpl w:val="298AF128"/>
    <w:numStyleLink w:val="BulletsUEL"/>
  </w:abstractNum>
  <w:num w:numId="1" w16cid:durableId="2133547212">
    <w:abstractNumId w:val="14"/>
  </w:num>
  <w:num w:numId="2" w16cid:durableId="78601871">
    <w:abstractNumId w:val="11"/>
  </w:num>
  <w:num w:numId="3" w16cid:durableId="1979071354">
    <w:abstractNumId w:val="10"/>
  </w:num>
  <w:num w:numId="4" w16cid:durableId="1921789839">
    <w:abstractNumId w:val="15"/>
  </w:num>
  <w:num w:numId="5" w16cid:durableId="18552242">
    <w:abstractNumId w:val="12"/>
  </w:num>
  <w:num w:numId="6" w16cid:durableId="1057317114">
    <w:abstractNumId w:val="13"/>
  </w:num>
  <w:num w:numId="7" w16cid:durableId="1537304374">
    <w:abstractNumId w:val="9"/>
  </w:num>
  <w:num w:numId="8" w16cid:durableId="2125033884">
    <w:abstractNumId w:val="7"/>
  </w:num>
  <w:num w:numId="9" w16cid:durableId="1918008216">
    <w:abstractNumId w:val="6"/>
  </w:num>
  <w:num w:numId="10" w16cid:durableId="1772511319">
    <w:abstractNumId w:val="5"/>
  </w:num>
  <w:num w:numId="11" w16cid:durableId="1451362740">
    <w:abstractNumId w:val="4"/>
  </w:num>
  <w:num w:numId="12" w16cid:durableId="2141798241">
    <w:abstractNumId w:val="8"/>
  </w:num>
  <w:num w:numId="13" w16cid:durableId="560558272">
    <w:abstractNumId w:val="3"/>
  </w:num>
  <w:num w:numId="14" w16cid:durableId="2030910524">
    <w:abstractNumId w:val="2"/>
  </w:num>
  <w:num w:numId="15" w16cid:durableId="784662847">
    <w:abstractNumId w:val="1"/>
  </w:num>
  <w:num w:numId="16" w16cid:durableId="1296520117">
    <w:abstractNumId w:val="0"/>
  </w:num>
  <w:num w:numId="17" w16cid:durableId="1852378524">
    <w:abstractNumId w:val="1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ocumentProtection w:edit="forms" w:enforcement="1" w:cryptProviderType="rsaAES" w:cryptAlgorithmClass="hash" w:cryptAlgorithmType="typeAny" w:cryptAlgorithmSid="14" w:cryptSpinCount="100000" w:hash="7IFKwtrvX8LCG6v1+dpo35Vn40k0XooIQzARehf/tD1fAvL2k/NA+cuctggSzBejx+VxgHlK4cVWH7rGGzYY+g==" w:salt="/+jPfaF0D1QyMIWW2nQ4uA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4F5"/>
    <w:rsid w:val="00010F8B"/>
    <w:rsid w:val="00047A53"/>
    <w:rsid w:val="00052301"/>
    <w:rsid w:val="00054BB5"/>
    <w:rsid w:val="0007159D"/>
    <w:rsid w:val="0007188C"/>
    <w:rsid w:val="00073266"/>
    <w:rsid w:val="000773C0"/>
    <w:rsid w:val="000A2452"/>
    <w:rsid w:val="000C023A"/>
    <w:rsid w:val="000C2D8F"/>
    <w:rsid w:val="000D3591"/>
    <w:rsid w:val="000D78E9"/>
    <w:rsid w:val="000E526F"/>
    <w:rsid w:val="000E669A"/>
    <w:rsid w:val="00102D27"/>
    <w:rsid w:val="001420F9"/>
    <w:rsid w:val="00146AD6"/>
    <w:rsid w:val="001476B7"/>
    <w:rsid w:val="00150D7A"/>
    <w:rsid w:val="001523B4"/>
    <w:rsid w:val="00152E47"/>
    <w:rsid w:val="00154059"/>
    <w:rsid w:val="00171044"/>
    <w:rsid w:val="00175091"/>
    <w:rsid w:val="0017733D"/>
    <w:rsid w:val="001C5943"/>
    <w:rsid w:val="0020524C"/>
    <w:rsid w:val="0021622D"/>
    <w:rsid w:val="002243D1"/>
    <w:rsid w:val="00232A3B"/>
    <w:rsid w:val="00235D3E"/>
    <w:rsid w:val="0024011C"/>
    <w:rsid w:val="002664AD"/>
    <w:rsid w:val="00272991"/>
    <w:rsid w:val="002A1FD6"/>
    <w:rsid w:val="002B5997"/>
    <w:rsid w:val="002D44F3"/>
    <w:rsid w:val="002E2506"/>
    <w:rsid w:val="002E57EE"/>
    <w:rsid w:val="00301C2A"/>
    <w:rsid w:val="00312C2B"/>
    <w:rsid w:val="0033442A"/>
    <w:rsid w:val="0037791B"/>
    <w:rsid w:val="003A4C47"/>
    <w:rsid w:val="003A7477"/>
    <w:rsid w:val="003C6C2C"/>
    <w:rsid w:val="003D0C35"/>
    <w:rsid w:val="003E3AE8"/>
    <w:rsid w:val="003F51B7"/>
    <w:rsid w:val="004001D5"/>
    <w:rsid w:val="00400DA6"/>
    <w:rsid w:val="00400F1D"/>
    <w:rsid w:val="004016A7"/>
    <w:rsid w:val="004021B6"/>
    <w:rsid w:val="0041111A"/>
    <w:rsid w:val="00421360"/>
    <w:rsid w:val="0042309D"/>
    <w:rsid w:val="0042718B"/>
    <w:rsid w:val="00432C58"/>
    <w:rsid w:val="00454856"/>
    <w:rsid w:val="00463994"/>
    <w:rsid w:val="0046787A"/>
    <w:rsid w:val="00471AEF"/>
    <w:rsid w:val="00497517"/>
    <w:rsid w:val="004A4AAB"/>
    <w:rsid w:val="004B2AAC"/>
    <w:rsid w:val="004C44A0"/>
    <w:rsid w:val="004D08B4"/>
    <w:rsid w:val="004F313C"/>
    <w:rsid w:val="004F5CC9"/>
    <w:rsid w:val="00503D08"/>
    <w:rsid w:val="005046D8"/>
    <w:rsid w:val="00520762"/>
    <w:rsid w:val="0052251A"/>
    <w:rsid w:val="005250A6"/>
    <w:rsid w:val="00533B94"/>
    <w:rsid w:val="00535A6A"/>
    <w:rsid w:val="005416B5"/>
    <w:rsid w:val="00541FBD"/>
    <w:rsid w:val="005470FC"/>
    <w:rsid w:val="00552430"/>
    <w:rsid w:val="005529FB"/>
    <w:rsid w:val="005B6A2D"/>
    <w:rsid w:val="005D0AA8"/>
    <w:rsid w:val="005D267A"/>
    <w:rsid w:val="005F4656"/>
    <w:rsid w:val="00601B63"/>
    <w:rsid w:val="00606325"/>
    <w:rsid w:val="00620249"/>
    <w:rsid w:val="0062292A"/>
    <w:rsid w:val="00632E35"/>
    <w:rsid w:val="00636FAE"/>
    <w:rsid w:val="00641356"/>
    <w:rsid w:val="00662911"/>
    <w:rsid w:val="00672BEA"/>
    <w:rsid w:val="0068617D"/>
    <w:rsid w:val="00693E5D"/>
    <w:rsid w:val="006949DE"/>
    <w:rsid w:val="006A3DF6"/>
    <w:rsid w:val="006D3AE9"/>
    <w:rsid w:val="006D5568"/>
    <w:rsid w:val="006D7833"/>
    <w:rsid w:val="006E126D"/>
    <w:rsid w:val="006F4ACE"/>
    <w:rsid w:val="006F61B5"/>
    <w:rsid w:val="00741EBA"/>
    <w:rsid w:val="00754724"/>
    <w:rsid w:val="007A110A"/>
    <w:rsid w:val="007B2923"/>
    <w:rsid w:val="007B5F7E"/>
    <w:rsid w:val="007F08AF"/>
    <w:rsid w:val="00803FD7"/>
    <w:rsid w:val="0081577B"/>
    <w:rsid w:val="00816069"/>
    <w:rsid w:val="0082078B"/>
    <w:rsid w:val="00837400"/>
    <w:rsid w:val="00847F29"/>
    <w:rsid w:val="00851A71"/>
    <w:rsid w:val="008A4796"/>
    <w:rsid w:val="008E2937"/>
    <w:rsid w:val="008E6800"/>
    <w:rsid w:val="009238D6"/>
    <w:rsid w:val="00923BD8"/>
    <w:rsid w:val="00934CCF"/>
    <w:rsid w:val="00945537"/>
    <w:rsid w:val="00946B4D"/>
    <w:rsid w:val="00970065"/>
    <w:rsid w:val="009A2FB3"/>
    <w:rsid w:val="009A6CD1"/>
    <w:rsid w:val="009B61FC"/>
    <w:rsid w:val="009C5303"/>
    <w:rsid w:val="009C6910"/>
    <w:rsid w:val="009C696F"/>
    <w:rsid w:val="009D18D6"/>
    <w:rsid w:val="009F2053"/>
    <w:rsid w:val="00A027B2"/>
    <w:rsid w:val="00A05BFF"/>
    <w:rsid w:val="00A22CAF"/>
    <w:rsid w:val="00A2563F"/>
    <w:rsid w:val="00A2591E"/>
    <w:rsid w:val="00A50A98"/>
    <w:rsid w:val="00A6090D"/>
    <w:rsid w:val="00A747A4"/>
    <w:rsid w:val="00A74EF1"/>
    <w:rsid w:val="00A868CD"/>
    <w:rsid w:val="00A87DDE"/>
    <w:rsid w:val="00A94DF5"/>
    <w:rsid w:val="00AA16F9"/>
    <w:rsid w:val="00AB0AF4"/>
    <w:rsid w:val="00AB53EC"/>
    <w:rsid w:val="00AB6A18"/>
    <w:rsid w:val="00AC0BA2"/>
    <w:rsid w:val="00AE236A"/>
    <w:rsid w:val="00AE7384"/>
    <w:rsid w:val="00B23D17"/>
    <w:rsid w:val="00B33DBB"/>
    <w:rsid w:val="00B375F9"/>
    <w:rsid w:val="00B477E9"/>
    <w:rsid w:val="00B516EE"/>
    <w:rsid w:val="00B52A36"/>
    <w:rsid w:val="00B909D3"/>
    <w:rsid w:val="00BA2BBD"/>
    <w:rsid w:val="00BA36FD"/>
    <w:rsid w:val="00BE54F5"/>
    <w:rsid w:val="00BF05FB"/>
    <w:rsid w:val="00BF1EA7"/>
    <w:rsid w:val="00BF21E9"/>
    <w:rsid w:val="00C13E30"/>
    <w:rsid w:val="00C148C8"/>
    <w:rsid w:val="00C2149A"/>
    <w:rsid w:val="00C51910"/>
    <w:rsid w:val="00C603B0"/>
    <w:rsid w:val="00C702FE"/>
    <w:rsid w:val="00C807BF"/>
    <w:rsid w:val="00C943B8"/>
    <w:rsid w:val="00CA117B"/>
    <w:rsid w:val="00CB464E"/>
    <w:rsid w:val="00CC6BD7"/>
    <w:rsid w:val="00CD674A"/>
    <w:rsid w:val="00CE41E7"/>
    <w:rsid w:val="00CF5C02"/>
    <w:rsid w:val="00D01E99"/>
    <w:rsid w:val="00D022BD"/>
    <w:rsid w:val="00D0737A"/>
    <w:rsid w:val="00D11A57"/>
    <w:rsid w:val="00D13C6D"/>
    <w:rsid w:val="00D20E40"/>
    <w:rsid w:val="00D22264"/>
    <w:rsid w:val="00D41C44"/>
    <w:rsid w:val="00D53D06"/>
    <w:rsid w:val="00D5434B"/>
    <w:rsid w:val="00D70DF2"/>
    <w:rsid w:val="00D723D8"/>
    <w:rsid w:val="00D7316E"/>
    <w:rsid w:val="00D74C46"/>
    <w:rsid w:val="00DA7045"/>
    <w:rsid w:val="00DA77A0"/>
    <w:rsid w:val="00DB6B25"/>
    <w:rsid w:val="00DD033A"/>
    <w:rsid w:val="00E00922"/>
    <w:rsid w:val="00E1208D"/>
    <w:rsid w:val="00E137CB"/>
    <w:rsid w:val="00E13BBA"/>
    <w:rsid w:val="00E23A4B"/>
    <w:rsid w:val="00E268ED"/>
    <w:rsid w:val="00E325D4"/>
    <w:rsid w:val="00E57EDB"/>
    <w:rsid w:val="00E9235E"/>
    <w:rsid w:val="00EC7E37"/>
    <w:rsid w:val="00ED16A4"/>
    <w:rsid w:val="00ED27FA"/>
    <w:rsid w:val="00ED6DF4"/>
    <w:rsid w:val="00EE30B1"/>
    <w:rsid w:val="00F01AE9"/>
    <w:rsid w:val="00F0550F"/>
    <w:rsid w:val="00F1677F"/>
    <w:rsid w:val="00F20DF4"/>
    <w:rsid w:val="00F43150"/>
    <w:rsid w:val="00F65A14"/>
    <w:rsid w:val="00F664A6"/>
    <w:rsid w:val="00F6752F"/>
    <w:rsid w:val="00F7461F"/>
    <w:rsid w:val="00F74CC8"/>
    <w:rsid w:val="00F75CB5"/>
    <w:rsid w:val="00F771EF"/>
    <w:rsid w:val="00F81B25"/>
    <w:rsid w:val="00F81D01"/>
    <w:rsid w:val="00F8539D"/>
    <w:rsid w:val="00F8549A"/>
    <w:rsid w:val="00F85D94"/>
    <w:rsid w:val="00F93948"/>
    <w:rsid w:val="00FC12C7"/>
    <w:rsid w:val="00FD1F57"/>
    <w:rsid w:val="00FD6D7D"/>
    <w:rsid w:val="00FE4B03"/>
    <w:rsid w:val="00FE7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4564D0"/>
  <w15:chartTrackingRefBased/>
  <w15:docId w15:val="{68AD616E-0191-45F0-B219-5C23F5121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(Body)" w:eastAsiaTheme="minorEastAsia" w:hAnsi="Arial (Body)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4"/>
    <w:qFormat/>
    <w:rsid w:val="0020524C"/>
    <w:pPr>
      <w:spacing w:before="60" w:after="0" w:line="360" w:lineRule="auto"/>
    </w:pPr>
    <w:rPr>
      <w:rFonts w:asciiTheme="minorHAnsi" w:hAnsiTheme="minorHAnsi"/>
      <w:sz w:val="20"/>
    </w:rPr>
  </w:style>
  <w:style w:type="paragraph" w:styleId="Nagwek1">
    <w:name w:val="heading 1"/>
    <w:basedOn w:val="Normalny"/>
    <w:next w:val="Normalny"/>
    <w:link w:val="Nagwek1Znak"/>
    <w:qFormat/>
    <w:rsid w:val="00F65A14"/>
    <w:pPr>
      <w:keepNext/>
      <w:keepLines/>
      <w:spacing w:before="240" w:after="360" w:line="240" w:lineRule="auto"/>
      <w:outlineLvl w:val="0"/>
    </w:pPr>
    <w:rPr>
      <w:rFonts w:asciiTheme="majorHAnsi" w:eastAsiaTheme="majorEastAsia" w:hAnsiTheme="majorHAnsi" w:cstheme="majorBidi"/>
      <w:bCs/>
      <w:color w:val="000000" w:themeColor="text2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1"/>
    <w:qFormat/>
    <w:rsid w:val="003A7477"/>
    <w:pPr>
      <w:keepNext/>
      <w:keepLines/>
      <w:spacing w:before="180" w:after="240" w:line="240" w:lineRule="auto"/>
      <w:outlineLvl w:val="1"/>
    </w:pPr>
    <w:rPr>
      <w:rFonts w:eastAsiaTheme="majorEastAsia" w:cs="Arial"/>
      <w:b/>
      <w:color w:val="1E427C"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2"/>
    <w:qFormat/>
    <w:rsid w:val="00F65A14"/>
    <w:pPr>
      <w:keepNext/>
      <w:keepLines/>
      <w:spacing w:before="180"/>
      <w:outlineLvl w:val="2"/>
    </w:pPr>
    <w:rPr>
      <w:rFonts w:eastAsiaTheme="majorEastAsia" w:cs="Arial"/>
      <w:b/>
      <w:bCs/>
      <w:color w:val="FF6900" w:themeColor="accent1"/>
      <w:szCs w:val="20"/>
    </w:rPr>
  </w:style>
  <w:style w:type="paragraph" w:styleId="Nagwek4">
    <w:name w:val="heading 4"/>
    <w:basedOn w:val="Nagwek3"/>
    <w:next w:val="Normalny"/>
    <w:link w:val="Nagwek4Znak"/>
    <w:uiPriority w:val="3"/>
    <w:rsid w:val="00052301"/>
    <w:pPr>
      <w:outlineLvl w:val="3"/>
    </w:pPr>
    <w:rPr>
      <w:i/>
      <w:iCs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7"/>
    <w:semiHidden/>
    <w:qFormat/>
    <w:rsid w:val="003E3AE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BF4E00" w:themeColor="accent1" w:themeShade="BF"/>
    </w:rPr>
  </w:style>
  <w:style w:type="paragraph" w:styleId="Nagwek6">
    <w:name w:val="heading 6"/>
    <w:basedOn w:val="Normalny"/>
    <w:next w:val="Normalny"/>
    <w:link w:val="Nagwek6Znak"/>
    <w:uiPriority w:val="8"/>
    <w:semiHidden/>
    <w:qFormat/>
    <w:rsid w:val="003E3AE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7F340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3E3AE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F3400" w:themeColor="accent1" w:themeShade="7F"/>
    </w:rPr>
  </w:style>
  <w:style w:type="paragraph" w:styleId="Nagwek8">
    <w:name w:val="heading 8"/>
    <w:basedOn w:val="Normalny"/>
    <w:next w:val="Normalny"/>
    <w:link w:val="Nagwek8Znak"/>
    <w:uiPriority w:val="10"/>
    <w:semiHidden/>
    <w:qFormat/>
    <w:rsid w:val="003E3AE8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11"/>
    <w:semiHidden/>
    <w:qFormat/>
    <w:rsid w:val="003E3AE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F771EF"/>
    <w:pPr>
      <w:tabs>
        <w:tab w:val="center" w:pos="4536"/>
        <w:tab w:val="right" w:pos="9072"/>
      </w:tabs>
      <w:spacing w:line="240" w:lineRule="auto"/>
    </w:pPr>
    <w:rPr>
      <w:color w:val="FFFFFF" w:themeColor="background1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C807BF"/>
    <w:rPr>
      <w:noProof/>
      <w:color w:val="FFFFFF" w:themeColor="background1"/>
    </w:rPr>
  </w:style>
  <w:style w:type="paragraph" w:styleId="Stopka">
    <w:name w:val="footer"/>
    <w:basedOn w:val="Normalny"/>
    <w:link w:val="StopkaZnak"/>
    <w:uiPriority w:val="99"/>
    <w:semiHidden/>
    <w:rsid w:val="00AA16F9"/>
    <w:pPr>
      <w:tabs>
        <w:tab w:val="center" w:pos="4536"/>
        <w:tab w:val="right" w:pos="9072"/>
      </w:tabs>
      <w:spacing w:line="240" w:lineRule="auto"/>
      <w:jc w:val="right"/>
    </w:pPr>
    <w:rPr>
      <w:rFonts w:ascii="Arial" w:hAnsi="Arial" w:cs="Arial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C807BF"/>
    <w:rPr>
      <w:rFonts w:ascii="Arial" w:hAnsi="Arial" w:cs="Arial"/>
      <w:noProof/>
    </w:rPr>
  </w:style>
  <w:style w:type="character" w:styleId="Tekstzastpczy">
    <w:name w:val="Placeholder Text"/>
    <w:basedOn w:val="Domylnaczcionkaakapitu"/>
    <w:uiPriority w:val="99"/>
    <w:semiHidden/>
    <w:rsid w:val="006F4ACE"/>
    <w:rPr>
      <w:color w:val="808080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D11A57"/>
    <w:pPr>
      <w:contextualSpacing/>
    </w:pPr>
    <w:rPr>
      <w:rFonts w:ascii="Champions Light" w:eastAsiaTheme="majorEastAsia" w:hAnsi="Champions Light" w:cstheme="majorBidi"/>
      <w:b/>
      <w:caps/>
      <w:color w:val="FFFFFF" w:themeColor="background2"/>
      <w:spacing w:val="-10"/>
      <w:kern w:val="28"/>
      <w:sz w:val="52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D11A57"/>
    <w:rPr>
      <w:rFonts w:ascii="Champions Light" w:eastAsiaTheme="majorEastAsia" w:hAnsi="Champions Light" w:cstheme="majorBidi"/>
      <w:b/>
      <w:caps/>
      <w:color w:val="FFFFFF" w:themeColor="background2"/>
      <w:spacing w:val="-10"/>
      <w:kern w:val="28"/>
      <w:sz w:val="52"/>
      <w:szCs w:val="56"/>
    </w:rPr>
  </w:style>
  <w:style w:type="paragraph" w:styleId="Podtytu">
    <w:name w:val="Subtitle"/>
    <w:basedOn w:val="Normalny"/>
    <w:next w:val="Normalny"/>
    <w:link w:val="PodtytuZnak"/>
    <w:uiPriority w:val="11"/>
    <w:semiHidden/>
    <w:qFormat/>
    <w:rsid w:val="00D11A57"/>
    <w:pPr>
      <w:numPr>
        <w:ilvl w:val="1"/>
      </w:numPr>
    </w:pPr>
    <w:rPr>
      <w:rFonts w:ascii="Champions Light" w:hAnsi="Champions Light"/>
      <w:b/>
      <w:color w:val="FFFFFF" w:themeColor="background1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semiHidden/>
    <w:rsid w:val="00D11A57"/>
    <w:rPr>
      <w:rFonts w:ascii="Champions Light" w:hAnsi="Champions Light"/>
      <w:b/>
      <w:color w:val="FFFFFF" w:themeColor="background1"/>
      <w:spacing w:val="15"/>
      <w:sz w:val="32"/>
    </w:rPr>
  </w:style>
  <w:style w:type="character" w:customStyle="1" w:styleId="Nagwek1Znak">
    <w:name w:val="Nagłówek 1 Znak"/>
    <w:basedOn w:val="Domylnaczcionkaakapitu"/>
    <w:link w:val="Nagwek1"/>
    <w:rsid w:val="00F65A14"/>
    <w:rPr>
      <w:rFonts w:asciiTheme="majorHAnsi" w:eastAsiaTheme="majorEastAsia" w:hAnsiTheme="majorHAnsi" w:cstheme="majorBidi"/>
      <w:bCs/>
      <w:color w:val="000000" w:themeColor="text2"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1"/>
    <w:rsid w:val="003A7477"/>
    <w:rPr>
      <w:rFonts w:asciiTheme="minorHAnsi" w:eastAsiaTheme="majorEastAsia" w:hAnsiTheme="minorHAnsi" w:cs="Arial"/>
      <w:b/>
      <w:color w:val="1E427C"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2"/>
    <w:rsid w:val="00F65A14"/>
    <w:rPr>
      <w:rFonts w:asciiTheme="minorHAnsi" w:eastAsiaTheme="majorEastAsia" w:hAnsiTheme="minorHAnsi" w:cs="Arial"/>
      <w:b/>
      <w:bCs/>
      <w:color w:val="FF6900" w:themeColor="accent1"/>
      <w:sz w:val="20"/>
      <w:szCs w:val="20"/>
    </w:rPr>
  </w:style>
  <w:style w:type="character" w:styleId="Pogrubienie">
    <w:name w:val="Strong"/>
    <w:basedOn w:val="Domylnaczcionkaakapitu"/>
    <w:uiPriority w:val="4"/>
    <w:qFormat/>
    <w:rsid w:val="00E13BBA"/>
    <w:rPr>
      <w:rFonts w:asciiTheme="minorHAnsi" w:hAnsiTheme="minorHAnsi" w:cs="Arial"/>
      <w:b/>
      <w:bCs/>
    </w:rPr>
  </w:style>
  <w:style w:type="numbering" w:customStyle="1" w:styleId="BulletsUEL">
    <w:name w:val="Bullets_UEL"/>
    <w:uiPriority w:val="99"/>
    <w:rsid w:val="004001D5"/>
    <w:pPr>
      <w:numPr>
        <w:numId w:val="1"/>
      </w:numPr>
    </w:pPr>
  </w:style>
  <w:style w:type="paragraph" w:styleId="Akapitzlist">
    <w:name w:val="List Paragraph"/>
    <w:basedOn w:val="Normalny"/>
    <w:uiPriority w:val="6"/>
    <w:unhideWhenUsed/>
    <w:rsid w:val="00EC7E37"/>
    <w:pPr>
      <w:ind w:left="357"/>
      <w:contextualSpacing/>
    </w:pPr>
  </w:style>
  <w:style w:type="numbering" w:customStyle="1" w:styleId="NumbersUEL">
    <w:name w:val="Numbers_UEL"/>
    <w:uiPriority w:val="99"/>
    <w:rsid w:val="004001D5"/>
    <w:pPr>
      <w:numPr>
        <w:numId w:val="2"/>
      </w:numPr>
    </w:pPr>
  </w:style>
  <w:style w:type="character" w:customStyle="1" w:styleId="Nagwek4Znak">
    <w:name w:val="Nagłówek 4 Znak"/>
    <w:basedOn w:val="Domylnaczcionkaakapitu"/>
    <w:link w:val="Nagwek4"/>
    <w:uiPriority w:val="3"/>
    <w:rsid w:val="00052301"/>
    <w:rPr>
      <w:rFonts w:ascii="Arial" w:eastAsiaTheme="majorEastAsia" w:hAnsi="Arial" w:cs="Arial"/>
      <w:i/>
      <w:iCs/>
      <w:noProof/>
      <w:color w:val="404040" w:themeColor="text1" w:themeTint="BF"/>
    </w:rPr>
  </w:style>
  <w:style w:type="character" w:customStyle="1" w:styleId="Nagwek5Znak">
    <w:name w:val="Nagłówek 5 Znak"/>
    <w:basedOn w:val="Domylnaczcionkaakapitu"/>
    <w:link w:val="Nagwek5"/>
    <w:uiPriority w:val="7"/>
    <w:semiHidden/>
    <w:rsid w:val="004B2AAC"/>
    <w:rPr>
      <w:rFonts w:asciiTheme="majorHAnsi" w:eastAsiaTheme="majorEastAsia" w:hAnsiTheme="majorHAnsi" w:cstheme="majorBidi"/>
      <w:noProof/>
      <w:color w:val="BF4E00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8"/>
    <w:semiHidden/>
    <w:rsid w:val="004B2AAC"/>
    <w:rPr>
      <w:rFonts w:asciiTheme="majorHAnsi" w:eastAsiaTheme="majorEastAsia" w:hAnsiTheme="majorHAnsi" w:cstheme="majorBidi"/>
      <w:noProof/>
      <w:color w:val="7F340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B2AAC"/>
    <w:rPr>
      <w:rFonts w:asciiTheme="majorHAnsi" w:eastAsiaTheme="majorEastAsia" w:hAnsiTheme="majorHAnsi" w:cstheme="majorBidi"/>
      <w:i/>
      <w:iCs/>
      <w:noProof/>
      <w:color w:val="7F3400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10"/>
    <w:semiHidden/>
    <w:rsid w:val="004B2AAC"/>
    <w:rPr>
      <w:rFonts w:asciiTheme="majorHAnsi" w:eastAsiaTheme="majorEastAsia" w:hAnsiTheme="majorHAnsi" w:cstheme="majorBidi"/>
      <w:noProof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11"/>
    <w:semiHidden/>
    <w:rsid w:val="004B2AAC"/>
    <w:rPr>
      <w:rFonts w:asciiTheme="majorHAnsi" w:eastAsiaTheme="majorEastAsia" w:hAnsiTheme="majorHAnsi" w:cstheme="majorBidi"/>
      <w:i/>
      <w:iCs/>
      <w:noProof/>
      <w:color w:val="272727" w:themeColor="text1" w:themeTint="D8"/>
      <w:sz w:val="21"/>
      <w:szCs w:val="21"/>
    </w:rPr>
  </w:style>
  <w:style w:type="character" w:styleId="Wyrnieniedelikatne">
    <w:name w:val="Subtle Emphasis"/>
    <w:uiPriority w:val="23"/>
    <w:semiHidden/>
    <w:rsid w:val="00946B4D"/>
    <w:rPr>
      <w:rFonts w:ascii="Segoe UI" w:eastAsia="Segoe UI" w:hAnsi="Segoe UI" w:cs="Times New Roman"/>
      <w:i/>
      <w:iCs/>
      <w:color w:val="404040"/>
      <w:lang w:val="en-US" w:eastAsia="en-US"/>
    </w:rPr>
  </w:style>
  <w:style w:type="character" w:styleId="Uwydatnienie">
    <w:name w:val="Emphasis"/>
    <w:basedOn w:val="Domylnaczcionkaakapitu"/>
    <w:uiPriority w:val="20"/>
    <w:semiHidden/>
    <w:qFormat/>
    <w:rsid w:val="003E3AE8"/>
    <w:rPr>
      <w:i/>
      <w:iCs/>
    </w:rPr>
  </w:style>
  <w:style w:type="character" w:styleId="Wyrnienieintensywne">
    <w:name w:val="Intense Emphasis"/>
    <w:basedOn w:val="Domylnaczcionkaakapitu"/>
    <w:uiPriority w:val="18"/>
    <w:semiHidden/>
    <w:rsid w:val="003E3AE8"/>
    <w:rPr>
      <w:i/>
      <w:iCs/>
      <w:color w:val="FF6900" w:themeColor="accent1"/>
    </w:rPr>
  </w:style>
  <w:style w:type="paragraph" w:styleId="Cytat">
    <w:name w:val="Quote"/>
    <w:basedOn w:val="Normalny"/>
    <w:next w:val="Normalny"/>
    <w:link w:val="CytatZnak"/>
    <w:uiPriority w:val="22"/>
    <w:semiHidden/>
    <w:rsid w:val="003E3AE8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2"/>
    <w:semiHidden/>
    <w:rsid w:val="00C807BF"/>
    <w:rPr>
      <w:i/>
      <w:iCs/>
      <w:noProof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19"/>
    <w:semiHidden/>
    <w:rsid w:val="003E3AE8"/>
    <w:pPr>
      <w:pBdr>
        <w:top w:val="single" w:sz="4" w:space="10" w:color="FF6900" w:themeColor="accent1"/>
        <w:bottom w:val="single" w:sz="4" w:space="10" w:color="FF6900" w:themeColor="accent1"/>
      </w:pBdr>
      <w:spacing w:before="360" w:after="360"/>
      <w:ind w:left="864" w:right="864"/>
      <w:jc w:val="center"/>
    </w:pPr>
    <w:rPr>
      <w:i/>
      <w:iCs/>
      <w:color w:val="FF6900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19"/>
    <w:semiHidden/>
    <w:rsid w:val="00C807BF"/>
    <w:rPr>
      <w:i/>
      <w:iCs/>
      <w:noProof/>
      <w:color w:val="FF6900" w:themeColor="accent1"/>
    </w:rPr>
  </w:style>
  <w:style w:type="character" w:styleId="Odwoaniedelikatne">
    <w:name w:val="Subtle Reference"/>
    <w:basedOn w:val="Domylnaczcionkaakapitu"/>
    <w:uiPriority w:val="24"/>
    <w:semiHidden/>
    <w:rsid w:val="003E3AE8"/>
    <w:rPr>
      <w:smallCaps/>
      <w:color w:val="5A5A5A" w:themeColor="text1" w:themeTint="A5"/>
    </w:rPr>
  </w:style>
  <w:style w:type="character" w:styleId="Odwoanieintensywne">
    <w:name w:val="Intense Reference"/>
    <w:basedOn w:val="Domylnaczcionkaakapitu"/>
    <w:uiPriority w:val="21"/>
    <w:semiHidden/>
    <w:rsid w:val="003E3AE8"/>
    <w:rPr>
      <w:b/>
      <w:bCs/>
      <w:smallCaps/>
      <w:color w:val="FF6900" w:themeColor="accent1"/>
      <w:spacing w:val="5"/>
    </w:rPr>
  </w:style>
  <w:style w:type="character" w:styleId="Tytuksiki">
    <w:name w:val="Book Title"/>
    <w:basedOn w:val="Domylnaczcionkaakapitu"/>
    <w:uiPriority w:val="16"/>
    <w:semiHidden/>
    <w:rsid w:val="003E3AE8"/>
    <w:rPr>
      <w:b/>
      <w:bCs/>
      <w:i/>
      <w:iCs/>
      <w:spacing w:val="5"/>
    </w:rPr>
  </w:style>
  <w:style w:type="paragraph" w:styleId="Legenda">
    <w:name w:val="caption"/>
    <w:basedOn w:val="Normalny"/>
    <w:next w:val="Normalny"/>
    <w:uiPriority w:val="35"/>
    <w:semiHidden/>
    <w:qFormat/>
    <w:rsid w:val="003E3AE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paragraph" w:styleId="Bibliografia">
    <w:name w:val="Bibliography"/>
    <w:basedOn w:val="Normalny"/>
    <w:next w:val="Normalny"/>
    <w:uiPriority w:val="37"/>
    <w:semiHidden/>
    <w:rsid w:val="003E3AE8"/>
  </w:style>
  <w:style w:type="paragraph" w:styleId="Spistreci1">
    <w:name w:val="toc 1"/>
    <w:basedOn w:val="Normalny"/>
    <w:next w:val="Normalny"/>
    <w:autoRedefine/>
    <w:uiPriority w:val="7"/>
    <w:rsid w:val="003E3AE8"/>
    <w:pPr>
      <w:spacing w:after="100"/>
    </w:pPr>
  </w:style>
  <w:style w:type="paragraph" w:styleId="Spistreci2">
    <w:name w:val="toc 2"/>
    <w:basedOn w:val="Normalny"/>
    <w:next w:val="Normalny"/>
    <w:autoRedefine/>
    <w:uiPriority w:val="8"/>
    <w:rsid w:val="003E3AE8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15"/>
    <w:semiHidden/>
    <w:rsid w:val="003E3AE8"/>
    <w:pPr>
      <w:spacing w:after="100"/>
      <w:ind w:left="440"/>
    </w:pPr>
  </w:style>
  <w:style w:type="paragraph" w:styleId="Spistreci4">
    <w:name w:val="toc 4"/>
    <w:basedOn w:val="Normalny"/>
    <w:next w:val="Normalny"/>
    <w:autoRedefine/>
    <w:uiPriority w:val="39"/>
    <w:semiHidden/>
    <w:rsid w:val="003E3AE8"/>
    <w:pPr>
      <w:spacing w:after="100"/>
      <w:ind w:left="660"/>
    </w:pPr>
  </w:style>
  <w:style w:type="paragraph" w:styleId="Spistreci5">
    <w:name w:val="toc 5"/>
    <w:basedOn w:val="Normalny"/>
    <w:next w:val="Normalny"/>
    <w:autoRedefine/>
    <w:uiPriority w:val="39"/>
    <w:semiHidden/>
    <w:rsid w:val="003E3AE8"/>
    <w:pPr>
      <w:spacing w:after="100"/>
      <w:ind w:left="880"/>
    </w:pPr>
  </w:style>
  <w:style w:type="paragraph" w:styleId="Spistreci6">
    <w:name w:val="toc 6"/>
    <w:basedOn w:val="Normalny"/>
    <w:next w:val="Normalny"/>
    <w:autoRedefine/>
    <w:uiPriority w:val="39"/>
    <w:semiHidden/>
    <w:rsid w:val="003E3AE8"/>
    <w:pPr>
      <w:spacing w:after="100"/>
      <w:ind w:left="1100"/>
    </w:pPr>
  </w:style>
  <w:style w:type="paragraph" w:styleId="Spistreci7">
    <w:name w:val="toc 7"/>
    <w:basedOn w:val="Normalny"/>
    <w:next w:val="Normalny"/>
    <w:autoRedefine/>
    <w:uiPriority w:val="39"/>
    <w:semiHidden/>
    <w:rsid w:val="003E3AE8"/>
    <w:pPr>
      <w:spacing w:after="100"/>
      <w:ind w:left="1320"/>
    </w:pPr>
  </w:style>
  <w:style w:type="paragraph" w:styleId="Spistreci8">
    <w:name w:val="toc 8"/>
    <w:basedOn w:val="Normalny"/>
    <w:next w:val="Normalny"/>
    <w:autoRedefine/>
    <w:uiPriority w:val="39"/>
    <w:semiHidden/>
    <w:rsid w:val="003E3AE8"/>
    <w:pPr>
      <w:spacing w:after="100"/>
      <w:ind w:left="1540"/>
    </w:pPr>
  </w:style>
  <w:style w:type="paragraph" w:styleId="Spistreci9">
    <w:name w:val="toc 9"/>
    <w:basedOn w:val="Normalny"/>
    <w:next w:val="Normalny"/>
    <w:autoRedefine/>
    <w:uiPriority w:val="39"/>
    <w:semiHidden/>
    <w:rsid w:val="003E3AE8"/>
    <w:pPr>
      <w:spacing w:after="100"/>
      <w:ind w:left="1760"/>
    </w:pPr>
  </w:style>
  <w:style w:type="paragraph" w:styleId="Nagwekspisutreci">
    <w:name w:val="TOC Heading"/>
    <w:basedOn w:val="Nagwek1"/>
    <w:next w:val="Normalny"/>
    <w:uiPriority w:val="12"/>
    <w:semiHidden/>
    <w:unhideWhenUsed/>
    <w:rsid w:val="00601B63"/>
    <w:pPr>
      <w:outlineLvl w:val="9"/>
    </w:pPr>
    <w:rPr>
      <w:b/>
      <w:sz w:val="32"/>
    </w:rPr>
  </w:style>
  <w:style w:type="paragraph" w:styleId="Tekstdymka">
    <w:name w:val="Balloon Text"/>
    <w:basedOn w:val="Normalny"/>
    <w:link w:val="TekstdymkaZnak"/>
    <w:uiPriority w:val="99"/>
    <w:semiHidden/>
    <w:rsid w:val="003E3AE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791B"/>
    <w:rPr>
      <w:rFonts w:ascii="Segoe UI" w:hAnsi="Segoe UI" w:cs="Segoe UI"/>
      <w:sz w:val="18"/>
      <w:szCs w:val="18"/>
    </w:rPr>
  </w:style>
  <w:style w:type="paragraph" w:styleId="Tekstblokowy">
    <w:name w:val="Block Text"/>
    <w:basedOn w:val="Normalny"/>
    <w:uiPriority w:val="99"/>
    <w:semiHidden/>
    <w:rsid w:val="003E3AE8"/>
    <w:pPr>
      <w:pBdr>
        <w:top w:val="single" w:sz="2" w:space="10" w:color="FF6900" w:themeColor="accent1"/>
        <w:left w:val="single" w:sz="2" w:space="10" w:color="FF6900" w:themeColor="accent1"/>
        <w:bottom w:val="single" w:sz="2" w:space="10" w:color="FF6900" w:themeColor="accent1"/>
        <w:right w:val="single" w:sz="2" w:space="10" w:color="FF6900" w:themeColor="accent1"/>
      </w:pBdr>
      <w:ind w:left="1152" w:right="1152"/>
    </w:pPr>
    <w:rPr>
      <w:i/>
      <w:iCs/>
      <w:color w:val="FF6900" w:themeColor="accent1"/>
    </w:rPr>
  </w:style>
  <w:style w:type="paragraph" w:styleId="Tekstpodstawowy">
    <w:name w:val="Body Text"/>
    <w:basedOn w:val="Normalny"/>
    <w:link w:val="TekstpodstawowyZnak"/>
    <w:uiPriority w:val="11"/>
    <w:qFormat/>
    <w:rsid w:val="003E3AE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11"/>
    <w:rsid w:val="0037791B"/>
  </w:style>
  <w:style w:type="paragraph" w:styleId="Tekstpodstawowy2">
    <w:name w:val="Body Text 2"/>
    <w:basedOn w:val="Normalny"/>
    <w:link w:val="Tekstpodstawowy2Znak"/>
    <w:uiPriority w:val="99"/>
    <w:semiHidden/>
    <w:rsid w:val="00E00922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37791B"/>
  </w:style>
  <w:style w:type="paragraph" w:styleId="Tekstpodstawowy3">
    <w:name w:val="Body Text 3"/>
    <w:basedOn w:val="Normalny"/>
    <w:link w:val="Tekstpodstawowy3Znak"/>
    <w:uiPriority w:val="99"/>
    <w:semiHidden/>
    <w:rsid w:val="00E00922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7791B"/>
    <w:rPr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rsid w:val="00E00922"/>
    <w:pPr>
      <w:spacing w:after="16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37791B"/>
  </w:style>
  <w:style w:type="paragraph" w:styleId="Tekstpodstawowywcity">
    <w:name w:val="Body Text Indent"/>
    <w:basedOn w:val="Normalny"/>
    <w:link w:val="TekstpodstawowywcityZnak"/>
    <w:uiPriority w:val="99"/>
    <w:semiHidden/>
    <w:rsid w:val="00E0092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37791B"/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rsid w:val="00E00922"/>
    <w:pPr>
      <w:spacing w:after="16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37791B"/>
  </w:style>
  <w:style w:type="paragraph" w:styleId="Tekstpodstawowywcity2">
    <w:name w:val="Body Text Indent 2"/>
    <w:basedOn w:val="Normalny"/>
    <w:link w:val="Tekstpodstawowywcity2Znak"/>
    <w:uiPriority w:val="99"/>
    <w:semiHidden/>
    <w:rsid w:val="00E0092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37791B"/>
  </w:style>
  <w:style w:type="paragraph" w:styleId="Tekstpodstawowywcity3">
    <w:name w:val="Body Text Indent 3"/>
    <w:basedOn w:val="Normalny"/>
    <w:link w:val="Tekstpodstawowywcity3Znak"/>
    <w:uiPriority w:val="99"/>
    <w:semiHidden/>
    <w:rsid w:val="00E00922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37791B"/>
    <w:rPr>
      <w:sz w:val="16"/>
      <w:szCs w:val="16"/>
    </w:rPr>
  </w:style>
  <w:style w:type="paragraph" w:styleId="Zwrotpoegnalny">
    <w:name w:val="Closing"/>
    <w:basedOn w:val="Normalny"/>
    <w:link w:val="ZwrotpoegnalnyZnak"/>
    <w:uiPriority w:val="99"/>
    <w:semiHidden/>
    <w:rsid w:val="00E00922"/>
    <w:pPr>
      <w:spacing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37791B"/>
  </w:style>
  <w:style w:type="character" w:styleId="Odwoaniedokomentarza">
    <w:name w:val="annotation reference"/>
    <w:basedOn w:val="Domylnaczcionkaakapitu"/>
    <w:uiPriority w:val="99"/>
    <w:semiHidden/>
    <w:rsid w:val="00E0092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E00922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7791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0092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791B"/>
    <w:rPr>
      <w:b/>
      <w:bCs/>
      <w:sz w:val="20"/>
      <w:szCs w:val="20"/>
    </w:rPr>
  </w:style>
  <w:style w:type="paragraph" w:styleId="Data">
    <w:name w:val="Date"/>
    <w:basedOn w:val="Normalny"/>
    <w:next w:val="Normalny"/>
    <w:link w:val="DataZnak"/>
    <w:uiPriority w:val="99"/>
    <w:semiHidden/>
    <w:rsid w:val="00E00922"/>
  </w:style>
  <w:style w:type="character" w:customStyle="1" w:styleId="DataZnak">
    <w:name w:val="Data Znak"/>
    <w:basedOn w:val="Domylnaczcionkaakapitu"/>
    <w:link w:val="Data"/>
    <w:uiPriority w:val="99"/>
    <w:semiHidden/>
    <w:rsid w:val="0037791B"/>
  </w:style>
  <w:style w:type="paragraph" w:styleId="Mapadokumentu">
    <w:name w:val="Document Map"/>
    <w:basedOn w:val="Normalny"/>
    <w:link w:val="MapadokumentuZnak"/>
    <w:uiPriority w:val="99"/>
    <w:semiHidden/>
    <w:rsid w:val="00E00922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37791B"/>
    <w:rPr>
      <w:rFonts w:ascii="Segoe UI" w:hAnsi="Segoe UI" w:cs="Segoe UI"/>
      <w:sz w:val="16"/>
      <w:szCs w:val="16"/>
    </w:rPr>
  </w:style>
  <w:style w:type="paragraph" w:styleId="Podpise-mail">
    <w:name w:val="E-mail Signature"/>
    <w:basedOn w:val="Normalny"/>
    <w:link w:val="Podpise-mailZnak"/>
    <w:uiPriority w:val="99"/>
    <w:semiHidden/>
    <w:rsid w:val="00E00922"/>
    <w:pPr>
      <w:spacing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37791B"/>
  </w:style>
  <w:style w:type="character" w:styleId="Odwoanieprzypisukocowego">
    <w:name w:val="endnote reference"/>
    <w:basedOn w:val="Domylnaczcionkaakapitu"/>
    <w:uiPriority w:val="99"/>
    <w:semiHidden/>
    <w:rsid w:val="00E00922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E00922"/>
    <w:pPr>
      <w:spacing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791B"/>
    <w:rPr>
      <w:sz w:val="20"/>
      <w:szCs w:val="20"/>
    </w:rPr>
  </w:style>
  <w:style w:type="paragraph" w:styleId="Adresnakopercie">
    <w:name w:val="envelope address"/>
    <w:basedOn w:val="Normalny"/>
    <w:uiPriority w:val="99"/>
    <w:semiHidden/>
    <w:rsid w:val="00E00922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rsid w:val="00E00922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UyteHipercze">
    <w:name w:val="FollowedHyperlink"/>
    <w:basedOn w:val="Domylnaczcionkaakapitu"/>
    <w:uiPriority w:val="99"/>
    <w:semiHidden/>
    <w:rsid w:val="00E00922"/>
    <w:rPr>
      <w:color w:val="E13C00" w:themeColor="followedHyperlink"/>
      <w:u w:val="single"/>
    </w:rPr>
  </w:style>
  <w:style w:type="character" w:styleId="Odwoanieprzypisudolnego">
    <w:name w:val="footnote reference"/>
    <w:basedOn w:val="Domylnaczcionkaakapitu"/>
    <w:uiPriority w:val="99"/>
    <w:semiHidden/>
    <w:rsid w:val="00E00922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E00922"/>
    <w:pPr>
      <w:spacing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7791B"/>
    <w:rPr>
      <w:sz w:val="20"/>
      <w:szCs w:val="20"/>
    </w:rPr>
  </w:style>
  <w:style w:type="character" w:styleId="Hasztag">
    <w:name w:val="Hashtag"/>
    <w:basedOn w:val="Domylnaczcionkaakapitu"/>
    <w:uiPriority w:val="99"/>
    <w:semiHidden/>
    <w:rsid w:val="00E00922"/>
    <w:rPr>
      <w:color w:val="2B579A"/>
      <w:shd w:val="clear" w:color="auto" w:fill="E1DFDD"/>
    </w:rPr>
  </w:style>
  <w:style w:type="character" w:styleId="HTML-akronim">
    <w:name w:val="HTML Acronym"/>
    <w:basedOn w:val="Domylnaczcionkaakapitu"/>
    <w:uiPriority w:val="99"/>
    <w:semiHidden/>
    <w:rsid w:val="00E00922"/>
  </w:style>
  <w:style w:type="paragraph" w:styleId="HTML-adres">
    <w:name w:val="HTML Address"/>
    <w:basedOn w:val="Normalny"/>
    <w:link w:val="HTML-adresZnak"/>
    <w:uiPriority w:val="99"/>
    <w:semiHidden/>
    <w:rsid w:val="00E00922"/>
    <w:pPr>
      <w:spacing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37791B"/>
    <w:rPr>
      <w:i/>
      <w:iCs/>
    </w:rPr>
  </w:style>
  <w:style w:type="character" w:styleId="HTML-cytat">
    <w:name w:val="HTML Cite"/>
    <w:basedOn w:val="Domylnaczcionkaakapitu"/>
    <w:uiPriority w:val="99"/>
    <w:semiHidden/>
    <w:rsid w:val="00E00922"/>
    <w:rPr>
      <w:i/>
      <w:iCs/>
    </w:rPr>
  </w:style>
  <w:style w:type="character" w:styleId="HTML-kod">
    <w:name w:val="HTML Code"/>
    <w:basedOn w:val="Domylnaczcionkaakapitu"/>
    <w:uiPriority w:val="99"/>
    <w:semiHidden/>
    <w:rsid w:val="00E00922"/>
    <w:rPr>
      <w:rFonts w:ascii="Consolas" w:hAnsi="Consolas"/>
      <w:sz w:val="20"/>
      <w:szCs w:val="20"/>
    </w:rPr>
  </w:style>
  <w:style w:type="character" w:styleId="HTML-definicja">
    <w:name w:val="HTML Definition"/>
    <w:basedOn w:val="Domylnaczcionkaakapitu"/>
    <w:uiPriority w:val="99"/>
    <w:semiHidden/>
    <w:rsid w:val="00E00922"/>
    <w:rPr>
      <w:i/>
      <w:iCs/>
    </w:rPr>
  </w:style>
  <w:style w:type="character" w:styleId="HTML-klawiatura">
    <w:name w:val="HTML Keyboard"/>
    <w:basedOn w:val="Domylnaczcionkaakapitu"/>
    <w:uiPriority w:val="99"/>
    <w:semiHidden/>
    <w:rsid w:val="00E00922"/>
    <w:rPr>
      <w:rFonts w:ascii="Consolas" w:hAnsi="Consolas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rsid w:val="00E00922"/>
    <w:pPr>
      <w:spacing w:line="240" w:lineRule="auto"/>
    </w:pPr>
    <w:rPr>
      <w:rFonts w:ascii="Consolas" w:hAnsi="Consolas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37791B"/>
    <w:rPr>
      <w:rFonts w:ascii="Consolas" w:hAnsi="Consolas"/>
      <w:sz w:val="20"/>
      <w:szCs w:val="20"/>
    </w:rPr>
  </w:style>
  <w:style w:type="character" w:styleId="HTML-przykad">
    <w:name w:val="HTML Sample"/>
    <w:basedOn w:val="Domylnaczcionkaakapitu"/>
    <w:uiPriority w:val="99"/>
    <w:semiHidden/>
    <w:rsid w:val="00E00922"/>
    <w:rPr>
      <w:rFonts w:ascii="Consolas" w:hAnsi="Consolas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rsid w:val="00E00922"/>
    <w:rPr>
      <w:rFonts w:ascii="Consolas" w:hAnsi="Consolas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rsid w:val="00E00922"/>
    <w:rPr>
      <w:i/>
      <w:iCs/>
    </w:rPr>
  </w:style>
  <w:style w:type="character" w:styleId="Hipercze">
    <w:name w:val="Hyperlink"/>
    <w:basedOn w:val="Domylnaczcionkaakapitu"/>
    <w:uiPriority w:val="17"/>
    <w:semiHidden/>
    <w:rsid w:val="00E00922"/>
    <w:rPr>
      <w:color w:val="FF6900" w:themeColor="hyperlink"/>
      <w:u w:val="single"/>
    </w:rPr>
  </w:style>
  <w:style w:type="paragraph" w:styleId="Indeks1">
    <w:name w:val="index 1"/>
    <w:basedOn w:val="Normalny"/>
    <w:next w:val="Normalny"/>
    <w:autoRedefine/>
    <w:uiPriority w:val="99"/>
    <w:semiHidden/>
    <w:rsid w:val="00E00922"/>
    <w:pPr>
      <w:spacing w:line="240" w:lineRule="auto"/>
      <w:ind w:left="220" w:hanging="220"/>
    </w:pPr>
  </w:style>
  <w:style w:type="paragraph" w:styleId="Nagwekwykazurde">
    <w:name w:val="toa heading"/>
    <w:basedOn w:val="Normalny"/>
    <w:next w:val="Normalny"/>
    <w:uiPriority w:val="99"/>
    <w:semiHidden/>
    <w:rsid w:val="004F5CC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Bezodstpw">
    <w:name w:val="No Spacing"/>
    <w:uiPriority w:val="2"/>
    <w:semiHidden/>
    <w:unhideWhenUsed/>
    <w:rsid w:val="004F5CC9"/>
    <w:pPr>
      <w:spacing w:after="0" w:line="240" w:lineRule="auto"/>
    </w:pPr>
  </w:style>
  <w:style w:type="paragraph" w:customStyle="1" w:styleId="Bullets">
    <w:name w:val="Bullets"/>
    <w:basedOn w:val="Akapitzlist"/>
    <w:uiPriority w:val="5"/>
    <w:qFormat/>
    <w:rsid w:val="0020524C"/>
    <w:pPr>
      <w:numPr>
        <w:numId w:val="5"/>
      </w:numPr>
    </w:pPr>
  </w:style>
  <w:style w:type="paragraph" w:customStyle="1" w:styleId="Numbering">
    <w:name w:val="Numbering"/>
    <w:basedOn w:val="Akapitzlist"/>
    <w:uiPriority w:val="5"/>
    <w:qFormat/>
    <w:rsid w:val="0020524C"/>
    <w:pPr>
      <w:numPr>
        <w:numId w:val="6"/>
      </w:numPr>
    </w:pPr>
  </w:style>
  <w:style w:type="table" w:customStyle="1" w:styleId="UCLF">
    <w:name w:val="UCLF"/>
    <w:basedOn w:val="Standardowy"/>
    <w:uiPriority w:val="99"/>
    <w:rsid w:val="00BE54F5"/>
    <w:pPr>
      <w:spacing w:after="0" w:line="240" w:lineRule="auto"/>
    </w:pPr>
    <w:rPr>
      <w:rFonts w:asciiTheme="minorHAnsi" w:hAnsiTheme="minorHAnsi"/>
    </w:rPr>
    <w:tblPr>
      <w:tblStyleRowBandSize w:val="1"/>
      <w:tblBorders>
        <w:top w:val="single" w:sz="4" w:space="0" w:color="00004B"/>
        <w:left w:val="single" w:sz="4" w:space="0" w:color="00004B"/>
        <w:bottom w:val="single" w:sz="4" w:space="0" w:color="00004B"/>
        <w:right w:val="single" w:sz="4" w:space="0" w:color="00004B"/>
        <w:insideH w:val="single" w:sz="4" w:space="0" w:color="00004B"/>
        <w:insideV w:val="single" w:sz="4" w:space="0" w:color="00004B"/>
      </w:tblBorders>
    </w:tblPr>
    <w:tcPr>
      <w:shd w:val="clear" w:color="auto" w:fill="auto"/>
    </w:tc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xmsonormal">
    <w:name w:val="x_msonormal"/>
    <w:basedOn w:val="Normalny"/>
    <w:rsid w:val="003F51B7"/>
    <w:pPr>
      <w:spacing w:before="0" w:line="240" w:lineRule="auto"/>
    </w:pPr>
    <w:rPr>
      <w:rFonts w:ascii="Calibri" w:eastAsiaTheme="minorHAnsi" w:hAnsi="Calibri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91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mo\Downloads\UELF_2023_Budape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75AE5FCCA2F4E94B1E8BDAA1FAC9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AE0367-6D20-41DB-BB4E-7DCE4E205AB2}"/>
      </w:docPartPr>
      <w:docPartBody>
        <w:p w:rsidR="005B4B8C" w:rsidRDefault="008919BA" w:rsidP="008919BA">
          <w:pPr>
            <w:pStyle w:val="C75AE5FCCA2F4E94B1E8BDAA1FAC9EE7"/>
          </w:pPr>
          <w:r w:rsidRPr="00C862EB">
            <w:rPr>
              <w:rStyle w:val="TekstpodstawowyZnak"/>
            </w:rPr>
            <w:t>Click or tap here to enter text.</w:t>
          </w:r>
        </w:p>
      </w:docPartBody>
    </w:docPart>
    <w:docPart>
      <w:docPartPr>
        <w:name w:val="D73B7C15DDB7471FB23E41F1C80643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AD5D53-B5DC-44E1-8155-429DB7F0DB16}"/>
      </w:docPartPr>
      <w:docPartBody>
        <w:p w:rsidR="005B4B8C" w:rsidRDefault="008919BA" w:rsidP="008919BA">
          <w:pPr>
            <w:pStyle w:val="D73B7C15DDB7471FB23E41F1C806437E"/>
          </w:pPr>
          <w:r w:rsidRPr="002B1A06">
            <w:rPr>
              <w:rStyle w:val="Tekstzastpczy"/>
            </w:rPr>
            <w:t>Click or tap here to enter text.</w:t>
          </w:r>
        </w:p>
      </w:docPartBody>
    </w:docPart>
    <w:docPart>
      <w:docPartPr>
        <w:name w:val="CFFE5009AB7F4B0897F6240F6AB5C7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C1311C-4370-490D-ADEF-A4B3C71028DE}"/>
      </w:docPartPr>
      <w:docPartBody>
        <w:p w:rsidR="005B4B8C" w:rsidRDefault="008919BA" w:rsidP="008919BA">
          <w:pPr>
            <w:pStyle w:val="CFFE5009AB7F4B0897F6240F6AB5C74C"/>
          </w:pPr>
          <w:r w:rsidRPr="002B1A06">
            <w:rPr>
              <w:rStyle w:val="Tekstzastpczy"/>
            </w:rPr>
            <w:t>Choose an item.</w:t>
          </w:r>
        </w:p>
      </w:docPartBody>
    </w:docPart>
    <w:docPart>
      <w:docPartPr>
        <w:name w:val="3BE3778FD4AD4477888CA24603A978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39C4F2-029B-4C66-9DB4-2496708A7981}"/>
      </w:docPartPr>
      <w:docPartBody>
        <w:p w:rsidR="005B4B8C" w:rsidRDefault="008919BA" w:rsidP="008919BA">
          <w:pPr>
            <w:pStyle w:val="3BE3778FD4AD4477888CA24603A978BE"/>
          </w:pPr>
          <w:r w:rsidRPr="002B1A06">
            <w:rPr>
              <w:rStyle w:val="Tekstzastpczy"/>
            </w:rPr>
            <w:t>Click or tap here to enter text.</w:t>
          </w:r>
        </w:p>
      </w:docPartBody>
    </w:docPart>
    <w:docPart>
      <w:docPartPr>
        <w:name w:val="362E0B44FBC543CD8F71D53B8ECF3D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0C65CC-59D8-4CBC-AF63-7A841AD3D39B}"/>
      </w:docPartPr>
      <w:docPartBody>
        <w:p w:rsidR="003A6DBB" w:rsidRDefault="008919BA" w:rsidP="008919BA">
          <w:pPr>
            <w:pStyle w:val="362E0B44FBC543CD8F71D53B8ECF3D12"/>
          </w:pPr>
          <w:r w:rsidRPr="002B1A06">
            <w:rPr>
              <w:rStyle w:val="Tekstzastpczy"/>
            </w:rPr>
            <w:t>Click or tap here to enter text.</w:t>
          </w:r>
        </w:p>
      </w:docPartBody>
    </w:docPart>
    <w:docPart>
      <w:docPartPr>
        <w:name w:val="5386AF8F1ECD4168BE66698BAE715D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B1412-36FC-458A-80F0-B65767EC55E3}"/>
      </w:docPartPr>
      <w:docPartBody>
        <w:p w:rsidR="003A6DBB" w:rsidRDefault="008919BA" w:rsidP="008919BA">
          <w:pPr>
            <w:pStyle w:val="5386AF8F1ECD4168BE66698BAE715D7B"/>
          </w:pPr>
          <w:r w:rsidRPr="0092569D">
            <w:rPr>
              <w:rStyle w:val="Tekstzastpczy"/>
            </w:rPr>
            <w:t>Click or tap here to enter text.</w:t>
          </w:r>
        </w:p>
      </w:docPartBody>
    </w:docPart>
    <w:docPart>
      <w:docPartPr>
        <w:name w:val="B3F5622426E440E49E6038D6B5900C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CE1003-9A81-471B-BA43-64CC9E069290}"/>
      </w:docPartPr>
      <w:docPartBody>
        <w:p w:rsidR="00697886" w:rsidRDefault="008919BA" w:rsidP="008919BA">
          <w:pPr>
            <w:pStyle w:val="B3F5622426E440E49E6038D6B5900C93"/>
          </w:pPr>
          <w:r w:rsidRPr="00A90684">
            <w:rPr>
              <w:rStyle w:val="Tekstzastpczy"/>
            </w:rPr>
            <w:t>Choose an item.</w:t>
          </w:r>
        </w:p>
      </w:docPartBody>
    </w:docPart>
    <w:docPart>
      <w:docPartPr>
        <w:name w:val="180A27663B504AC5AA5640BB25FBA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B3D00-C701-42A4-A350-3842EEC2DEDF}"/>
      </w:docPartPr>
      <w:docPartBody>
        <w:p w:rsidR="00697886" w:rsidRDefault="008919BA" w:rsidP="008919BA">
          <w:pPr>
            <w:pStyle w:val="180A27663B504AC5AA5640BB25FBAF0F"/>
          </w:pPr>
          <w:r w:rsidRPr="00A90684">
            <w:rPr>
              <w:rStyle w:val="Tekstzastpczy"/>
            </w:rPr>
            <w:t>Choose an item.</w:t>
          </w:r>
        </w:p>
      </w:docPartBody>
    </w:docPart>
    <w:docPart>
      <w:docPartPr>
        <w:name w:val="03F3CD7E0F3E4965AC545AF03A3748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D9A29-B98B-4726-9026-071ED42D6C07}"/>
      </w:docPartPr>
      <w:docPartBody>
        <w:p w:rsidR="00697886" w:rsidRDefault="008919BA" w:rsidP="008919BA">
          <w:pPr>
            <w:pStyle w:val="03F3CD7E0F3E4965AC545AF03A3748B0"/>
          </w:pPr>
          <w:r w:rsidRPr="00A90684">
            <w:rPr>
              <w:rStyle w:val="Tekstzastpczy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(Body)">
    <w:altName w:val="Arial"/>
    <w:panose1 w:val="00000000000000000000"/>
    <w:charset w:val="00"/>
    <w:family w:val="roman"/>
    <w:notTrueType/>
    <w:pitch w:val="default"/>
  </w:font>
  <w:font w:name="Europa Nuova">
    <w:altName w:val="Calibri"/>
    <w:panose1 w:val="00000000000000000000"/>
    <w:charset w:val="00"/>
    <w:family w:val="modern"/>
    <w:notTrueType/>
    <w:pitch w:val="variable"/>
    <w:sig w:usb0="00000287" w:usb1="00000001" w:usb2="00000000" w:usb3="00000000" w:csb0="0000009F" w:csb1="00000000"/>
  </w:font>
  <w:font w:name="Europa Title Bold">
    <w:altName w:val="Cambria"/>
    <w:panose1 w:val="00000000000000000000"/>
    <w:charset w:val="00"/>
    <w:family w:val="roman"/>
    <w:notTrueType/>
    <w:pitch w:val="variable"/>
    <w:sig w:usb0="A000026F" w:usb1="4000207A" w:usb2="00000000" w:usb3="00000000" w:csb0="000000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hampions Light">
    <w:altName w:val="Calibri"/>
    <w:panose1 w:val="00000000000000000000"/>
    <w:charset w:val="00"/>
    <w:family w:val="swiss"/>
    <w:notTrueType/>
    <w:pitch w:val="variable"/>
    <w:sig w:usb0="A000026F" w:usb1="4000205A" w:usb2="00000000" w:usb3="00000000" w:csb0="000000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ont PZPN">
    <w:altName w:val="Calibri"/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65D"/>
    <w:rsid w:val="0017365D"/>
    <w:rsid w:val="002840F7"/>
    <w:rsid w:val="003A6DBB"/>
    <w:rsid w:val="00590ED4"/>
    <w:rsid w:val="005B2731"/>
    <w:rsid w:val="005B4B8C"/>
    <w:rsid w:val="00697886"/>
    <w:rsid w:val="008919BA"/>
    <w:rsid w:val="009B0E68"/>
    <w:rsid w:val="00A06AF5"/>
    <w:rsid w:val="00A8078F"/>
    <w:rsid w:val="00D83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8919BA"/>
    <w:rPr>
      <w:color w:val="808080"/>
    </w:rPr>
  </w:style>
  <w:style w:type="paragraph" w:styleId="Tekstpodstawowy">
    <w:name w:val="Body Text"/>
    <w:basedOn w:val="Normalny"/>
    <w:link w:val="TekstpodstawowyZnak"/>
    <w:uiPriority w:val="11"/>
    <w:qFormat/>
    <w:rsid w:val="008919BA"/>
    <w:pPr>
      <w:spacing w:before="60" w:after="120" w:line="360" w:lineRule="auto"/>
    </w:pPr>
    <w:rPr>
      <w:sz w:val="20"/>
    </w:rPr>
  </w:style>
  <w:style w:type="character" w:customStyle="1" w:styleId="TekstpodstawowyZnak">
    <w:name w:val="Tekst podstawowy Znak"/>
    <w:basedOn w:val="Domylnaczcionkaakapitu"/>
    <w:link w:val="Tekstpodstawowy"/>
    <w:uiPriority w:val="11"/>
    <w:rsid w:val="008919BA"/>
    <w:rPr>
      <w:sz w:val="20"/>
    </w:rPr>
  </w:style>
  <w:style w:type="paragraph" w:customStyle="1" w:styleId="C75AE5FCCA2F4E94B1E8BDAA1FAC9EE7">
    <w:name w:val="C75AE5FCCA2F4E94B1E8BDAA1FAC9EE7"/>
    <w:rsid w:val="008919BA"/>
    <w:pPr>
      <w:spacing w:before="60" w:after="0" w:line="360" w:lineRule="auto"/>
    </w:pPr>
    <w:rPr>
      <w:sz w:val="20"/>
    </w:rPr>
  </w:style>
  <w:style w:type="paragraph" w:customStyle="1" w:styleId="D73B7C15DDB7471FB23E41F1C806437E">
    <w:name w:val="D73B7C15DDB7471FB23E41F1C806437E"/>
    <w:rsid w:val="008919BA"/>
    <w:pPr>
      <w:spacing w:before="60" w:after="0" w:line="360" w:lineRule="auto"/>
    </w:pPr>
    <w:rPr>
      <w:sz w:val="20"/>
    </w:rPr>
  </w:style>
  <w:style w:type="paragraph" w:customStyle="1" w:styleId="CFFE5009AB7F4B0897F6240F6AB5C74C">
    <w:name w:val="CFFE5009AB7F4B0897F6240F6AB5C74C"/>
    <w:rsid w:val="008919BA"/>
    <w:pPr>
      <w:spacing w:before="60" w:after="0" w:line="360" w:lineRule="auto"/>
    </w:pPr>
    <w:rPr>
      <w:sz w:val="20"/>
    </w:rPr>
  </w:style>
  <w:style w:type="paragraph" w:customStyle="1" w:styleId="362E0B44FBC543CD8F71D53B8ECF3D12">
    <w:name w:val="362E0B44FBC543CD8F71D53B8ECF3D12"/>
    <w:rsid w:val="008919BA"/>
    <w:pPr>
      <w:spacing w:before="60" w:after="0" w:line="360" w:lineRule="auto"/>
    </w:pPr>
    <w:rPr>
      <w:sz w:val="20"/>
    </w:rPr>
  </w:style>
  <w:style w:type="paragraph" w:customStyle="1" w:styleId="3BE3778FD4AD4477888CA24603A978BE">
    <w:name w:val="3BE3778FD4AD4477888CA24603A978BE"/>
    <w:rsid w:val="008919BA"/>
    <w:pPr>
      <w:spacing w:before="60" w:after="0" w:line="360" w:lineRule="auto"/>
    </w:pPr>
    <w:rPr>
      <w:sz w:val="20"/>
    </w:rPr>
  </w:style>
  <w:style w:type="paragraph" w:customStyle="1" w:styleId="B3F5622426E440E49E6038D6B5900C93">
    <w:name w:val="B3F5622426E440E49E6038D6B5900C93"/>
    <w:rsid w:val="008919BA"/>
    <w:pPr>
      <w:spacing w:before="60" w:after="0" w:line="360" w:lineRule="auto"/>
    </w:pPr>
    <w:rPr>
      <w:sz w:val="20"/>
    </w:rPr>
  </w:style>
  <w:style w:type="paragraph" w:customStyle="1" w:styleId="180A27663B504AC5AA5640BB25FBAF0F">
    <w:name w:val="180A27663B504AC5AA5640BB25FBAF0F"/>
    <w:rsid w:val="008919BA"/>
    <w:pPr>
      <w:spacing w:before="60" w:after="0" w:line="360" w:lineRule="auto"/>
    </w:pPr>
    <w:rPr>
      <w:sz w:val="20"/>
    </w:rPr>
  </w:style>
  <w:style w:type="paragraph" w:customStyle="1" w:styleId="5386AF8F1ECD4168BE66698BAE715D7B">
    <w:name w:val="5386AF8F1ECD4168BE66698BAE715D7B"/>
    <w:rsid w:val="008919BA"/>
    <w:pPr>
      <w:spacing w:before="60" w:after="0" w:line="360" w:lineRule="auto"/>
    </w:pPr>
    <w:rPr>
      <w:sz w:val="20"/>
    </w:rPr>
  </w:style>
  <w:style w:type="paragraph" w:customStyle="1" w:styleId="03F3CD7E0F3E4965AC545AF03A3748B0">
    <w:name w:val="03F3CD7E0F3E4965AC545AF03A3748B0"/>
    <w:rsid w:val="008919BA"/>
    <w:pPr>
      <w:spacing w:before="60" w:after="0" w:line="360" w:lineRule="auto"/>
    </w:pPr>
    <w:rPr>
      <w:sz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UEL - light bg">
  <a:themeElements>
    <a:clrScheme name="Comp_UEL_2021-24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FF6900"/>
      </a:accent1>
      <a:accent2>
        <a:srgbClr val="E13C00"/>
      </a:accent2>
      <a:accent3>
        <a:srgbClr val="C00000"/>
      </a:accent3>
      <a:accent4>
        <a:srgbClr val="F39200"/>
      </a:accent4>
      <a:accent5>
        <a:srgbClr val="767171"/>
      </a:accent5>
      <a:accent6>
        <a:srgbClr val="3B3838"/>
      </a:accent6>
      <a:hlink>
        <a:srgbClr val="FF6900"/>
      </a:hlink>
      <a:folHlink>
        <a:srgbClr val="E13C00"/>
      </a:folHlink>
    </a:clrScheme>
    <a:fontScheme name="UEL fonts">
      <a:majorFont>
        <a:latin typeface="Europa Title Bold"/>
        <a:ea typeface=""/>
        <a:cs typeface=""/>
      </a:majorFont>
      <a:minorFont>
        <a:latin typeface="Europa Nuov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UEL - light bg" id="{4CFFFCD3-8587-4AA8-82BB-41F1B329EFCF}" vid="{A6D59BA3-2891-463B-850E-D4294C51DCF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050202AD5AE14E8FD5946E1027F899" ma:contentTypeVersion="32" ma:contentTypeDescription="Create a new document." ma:contentTypeScope="" ma:versionID="a2549daa83ba5e2f3ee31813faf730f8">
  <xsd:schema xmlns:xsd="http://www.w3.org/2001/XMLSchema" xmlns:xs="http://www.w3.org/2001/XMLSchema" xmlns:p="http://schemas.microsoft.com/office/2006/metadata/properties" xmlns:ns2="eece3cc0-2c0b-4026-a5a1-9a0ee26d3fae" xmlns:ns3="51439c29-dfff-47ba-8c39-957d3e4eb616" targetNamespace="http://schemas.microsoft.com/office/2006/metadata/properties" ma:root="true" ma:fieldsID="af36dc4c19b0c676773fbbae4b4b9683" ns2:_="" ns3:_="">
    <xsd:import namespace="eece3cc0-2c0b-4026-a5a1-9a0ee26d3fae"/>
    <xsd:import namespace="51439c29-dfff-47ba-8c39-957d3e4eb616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Language" minOccurs="0"/>
                <xsd:element ref="ns2:Comments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k84ff6ff2beb48e091f4ee364197850b" minOccurs="0"/>
                <xsd:element ref="ns3:TaxCatchAll" minOccurs="0"/>
                <xsd:element ref="ns2:h9f546b553dd477592fdb05f42358085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ce3cc0-2c0b-4026-a5a1-9a0ee26d3fae" elementFormDefault="qualified">
    <xsd:import namespace="http://schemas.microsoft.com/office/2006/documentManagement/types"/>
    <xsd:import namespace="http://schemas.microsoft.com/office/infopath/2007/PartnerControls"/>
    <xsd:element name="Status" ma:index="3" nillable="true" ma:displayName="Status" ma:format="Dropdown" ma:internalName="Status">
      <xsd:simpleType>
        <xsd:restriction base="dms:Choice">
          <xsd:enumeration value="Deprecated"/>
          <xsd:enumeration value="Draft"/>
          <xsd:enumeration value="Final"/>
          <xsd:enumeration value="Partially Signed"/>
          <xsd:enumeration value="Fully Signed"/>
        </xsd:restriction>
      </xsd:simpleType>
    </xsd:element>
    <xsd:element name="Language" ma:index="4" nillable="true" ma:displayName="Language" ma:default="English" ma:format="Dropdown" ma:internalName="Languag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nglish"/>
                    <xsd:enumeration value="Chinese"/>
                    <xsd:enumeration value="French"/>
                    <xsd:enumeration value="German"/>
                    <xsd:enumeration value="Hungarian"/>
                    <xsd:enumeration value="Polish"/>
                    <xsd:enumeration value="Portuguese"/>
                    <xsd:enumeration value="Russian"/>
                    <xsd:enumeration value="Turkish"/>
                  </xsd:restriction>
                </xsd:simpleType>
              </xsd:element>
            </xsd:sequence>
          </xsd:extension>
        </xsd:complexContent>
      </xsd:complexType>
    </xsd:element>
    <xsd:element name="Comments" ma:index="5" nillable="true" ma:displayName="Comments" ma:format="Dropdown" ma:internalName="Comments" ma:readOnly="false">
      <xsd:simpleType>
        <xsd:restriction base="dms:Note">
          <xsd:maxLength value="255"/>
        </xsd:restriction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k84ff6ff2beb48e091f4ee364197850b" ma:index="16" ma:taxonomy="true" ma:internalName="k84ff6ff2beb48e091f4ee364197850b" ma:taxonomyFieldName="Topics" ma:displayName="Tags" ma:readOnly="false" ma:default="" ma:fieldId="{484ff6ff-2beb-48e0-91f4-ee364197850b}" ma:taxonomyMulti="true" ma:sspId="04a8516e-0b59-45e9-ab9f-72fd8e49e383" ma:termSetId="a56e971b-acfd-4144-96e5-5495017b3f88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h9f546b553dd477592fdb05f42358085" ma:index="21" ma:taxonomy="true" ma:internalName="h9f546b553dd477592fdb05f42358085" ma:taxonomyFieldName="Events" ma:displayName="Events" ma:readOnly="false" ma:default="24;#Cross Events|a3487668-41fa-40b7-90c2-d9fca9f47caf" ma:fieldId="{19f546b5-53dd-4775-92fd-b05f42358085}" ma:taxonomyMulti="true" ma:sspId="04a8516e-0b59-45e9-ab9f-72fd8e49e383" ma:termSetId="71031280-a8b0-41fe-89c9-868e19c7b06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3" nillable="true" ma:displayName="Tags" ma:hidden="true" ma:internalName="MediaServiceAutoTags" ma:readOnly="true">
      <xsd:simpleType>
        <xsd:restriction base="dms:Text"/>
      </xsd:simpleType>
    </xsd:element>
    <xsd:element name="MediaServiceOCR" ma:index="24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0" nillable="true" ma:taxonomy="true" ma:internalName="lcf76f155ced4ddcb4097134ff3c332f" ma:taxonomyFieldName="MediaServiceImageTags" ma:displayName="Image Tags" ma:readOnly="false" ma:fieldId="{5cf76f15-5ced-4ddc-b409-7134ff3c332f}" ma:taxonomyMulti="true" ma:sspId="04a8516e-0b59-45e9-ab9f-72fd8e49e3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439c29-dfff-47ba-8c39-957d3e4eb61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17" nillable="true" ma:displayName="Taxonomy Catch All Column" ma:hidden="true" ma:list="{5d237425-e066-414e-85d7-0026aeee75ff}" ma:internalName="TaxCatchAll" ma:readOnly="false" ma:showField="CatchAllData" ma:web="51439c29-dfff-47ba-8c39-957d3e4eb6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ce3cc0-2c0b-4026-a5a1-9a0ee26d3fae">
      <Terms xmlns="http://schemas.microsoft.com/office/infopath/2007/PartnerControls"/>
    </lcf76f155ced4ddcb4097134ff3c332f>
    <TaxCatchAll xmlns="51439c29-dfff-47ba-8c39-957d3e4eb616">
      <Value>160</Value>
      <Value>67</Value>
      <Value>169</Value>
    </TaxCatchAll>
    <Status xmlns="eece3cc0-2c0b-4026-a5a1-9a0ee26d3fae">Final</Status>
    <Language xmlns="eece3cc0-2c0b-4026-a5a1-9a0ee26d3fae">
      <Value>English</Value>
    </Language>
    <h9f546b553dd477592fdb05f42358085 xmlns="eece3cc0-2c0b-4026-a5a1-9a0ee26d3fae">
      <Terms xmlns="http://schemas.microsoft.com/office/infopath/2007/PartnerControls">
        <TermInfo xmlns="http://schemas.microsoft.com/office/infopath/2007/PartnerControls">
          <TermName xmlns="http://schemas.microsoft.com/office/infopath/2007/PartnerControls">UELF23</TermName>
          <TermId xmlns="http://schemas.microsoft.com/office/infopath/2007/PartnerControls">4ba02a0f-7ce3-4a3d-be10-ab45d3dafecc</TermId>
        </TermInfo>
      </Terms>
    </h9f546b553dd477592fdb05f42358085>
    <k84ff6ff2beb48e091f4ee364197850b xmlns="eece3cc0-2c0b-4026-a5a1-9a0ee26d3fae">
      <Terms xmlns="http://schemas.microsoft.com/office/infopath/2007/PartnerControls">
        <TermInfo xmlns="http://schemas.microsoft.com/office/infopath/2007/PartnerControls">
          <TermName xmlns="http://schemas.microsoft.com/office/infopath/2007/PartnerControls">Sales Agent</TermName>
          <TermId xmlns="http://schemas.microsoft.com/office/infopath/2007/PartnerControls">b07b7a9e-eb30-414a-9e8a-fd409fb9d1b2</TermId>
        </TermInfo>
        <TermInfo xmlns="http://schemas.microsoft.com/office/infopath/2007/PartnerControls">
          <TermName xmlns="http://schemas.microsoft.com/office/infopath/2007/PartnerControls">Form</TermName>
          <TermId xmlns="http://schemas.microsoft.com/office/infopath/2007/PartnerControls">91ab8af2-5b57-49da-b9bc-294ffa4584b7</TermId>
        </TermInfo>
      </Terms>
    </k84ff6ff2beb48e091f4ee364197850b>
    <Comments xmlns="eece3cc0-2c0b-4026-a5a1-9a0ee26d3fae">Request Form used to obtain all the necessary clients details (from finders, agents or TEAM Marketing).</Comment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0A625C-1EDA-4B60-A64F-A9E0B6AC50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ce3cc0-2c0b-4026-a5a1-9a0ee26d3fae"/>
    <ds:schemaRef ds:uri="51439c29-dfff-47ba-8c39-957d3e4eb6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1FC5DB-1AF2-4396-A1E8-6BA364E1746D}">
  <ds:schemaRefs>
    <ds:schemaRef ds:uri="http://schemas.microsoft.com/office/2006/metadata/properties"/>
    <ds:schemaRef ds:uri="http://schemas.microsoft.com/office/infopath/2007/PartnerControls"/>
    <ds:schemaRef ds:uri="eece3cc0-2c0b-4026-a5a1-9a0ee26d3fae"/>
    <ds:schemaRef ds:uri="51439c29-dfff-47ba-8c39-957d3e4eb616"/>
  </ds:schemaRefs>
</ds:datastoreItem>
</file>

<file path=customXml/itemProps3.xml><?xml version="1.0" encoding="utf-8"?>
<ds:datastoreItem xmlns:ds="http://schemas.openxmlformats.org/officeDocument/2006/customXml" ds:itemID="{74F423CF-B37B-40C5-8A9A-AA327D8514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A4B888-ABE0-4248-8311-8B0C4172A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UELF_2023_Budapest</Template>
  <TotalTime>0</TotalTime>
  <Pages>1</Pages>
  <Words>181</Words>
  <Characters>1088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Monnier Leo</dc:creator>
  <cp:keywords/>
  <dc:description/>
  <cp:lastModifiedBy>fanid@hq.pzpn.pl</cp:lastModifiedBy>
  <cp:revision>2</cp:revision>
  <dcterms:created xsi:type="dcterms:W3CDTF">2024-04-25T09:28:00Z</dcterms:created>
  <dcterms:modified xsi:type="dcterms:W3CDTF">2024-04-25T09:28:00Z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0x0101004B050202AD5AE14E8FD5946E1027F899</vt:lpwstr>
  </property>
  <property fmtid="{D5CDD505-2E9C-101B-9397-08002B2CF9AE}" pid="3" name="uefa_news_cc">
    <vt:lpwstr>6;#Brand Management|f085788e-24f1-4af8-9de6-afec04d5881e</vt:lpwstr>
  </property>
  <property fmtid="{D5CDD505-2E9C-101B-9397-08002B2CF9AE}" pid="4" name="UEFA_news_event">
    <vt:lpwstr>3;#UEFA Europa League Final 2023|97e3d095-a0c0-41cb-afe6-002162d21603</vt:lpwstr>
  </property>
  <property fmtid="{D5CDD505-2E9C-101B-9397-08002B2CF9AE}" pid="5" name="MediaServiceImageTags">
    <vt:lpwstr/>
  </property>
  <property fmtid="{D5CDD505-2E9C-101B-9397-08002B2CF9AE}" pid="6" name="UEFA_doc_type">
    <vt:lpwstr/>
  </property>
  <property fmtid="{D5CDD505-2E9C-101B-9397-08002B2CF9AE}" pid="7" name="uefa_event_tags">
    <vt:lpwstr/>
  </property>
  <property fmtid="{D5CDD505-2E9C-101B-9397-08002B2CF9AE}" pid="8" name="Events">
    <vt:lpwstr>169;#UELF23|4ba02a0f-7ce3-4a3d-be10-ab45d3dafecc</vt:lpwstr>
  </property>
  <property fmtid="{D5CDD505-2E9C-101B-9397-08002B2CF9AE}" pid="9" name="Topics">
    <vt:lpwstr>67;#Sales Agent|b07b7a9e-eb30-414a-9e8a-fd409fb9d1b2;#160;#Form|91ab8af2-5b57-49da-b9bc-294ffa4584b7</vt:lpwstr>
  </property>
</Properties>
</file>